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C1EEF0B" w14:textId="35F6CD7B" w:rsidR="000A04C8" w:rsidRPr="00855C03" w:rsidRDefault="00644CC6" w:rsidP="000A04C8">
      <w:pPr>
        <w:rPr>
          <w:color w:val="365F91" w:themeColor="accent1" w:themeShade="BF"/>
          <w:sz w:val="12"/>
          <w:szCs w:val="12"/>
          <w:u w:val="single"/>
        </w:rPr>
      </w:pPr>
      <w:r>
        <w:rPr>
          <w:noProof/>
        </w:rPr>
        <mc:AlternateContent>
          <mc:Choice Requires="wps">
            <w:drawing>
              <wp:anchor distT="0" distB="0" distL="114300" distR="114300" simplePos="0" relativeHeight="251660288" behindDoc="0" locked="0" layoutInCell="1" allowOverlap="1" wp14:anchorId="08C5C4FF" wp14:editId="737DA383">
                <wp:simplePos x="0" y="0"/>
                <wp:positionH relativeFrom="page">
                  <wp:posOffset>-40005</wp:posOffset>
                </wp:positionH>
                <wp:positionV relativeFrom="page">
                  <wp:posOffset>0</wp:posOffset>
                </wp:positionV>
                <wp:extent cx="8001000" cy="1285240"/>
                <wp:effectExtent l="0" t="0" r="0" b="0"/>
                <wp:wrapTight wrapText="bothSides">
                  <wp:wrapPolygon edited="0">
                    <wp:start x="0" y="0"/>
                    <wp:lineTo x="0" y="21130"/>
                    <wp:lineTo x="21549" y="21130"/>
                    <wp:lineTo x="21549" y="0"/>
                    <wp:lineTo x="0"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85240"/>
                        </a:xfrm>
                        <a:prstGeom prst="rect">
                          <a:avLst/>
                        </a:prstGeom>
                        <a:solidFill>
                          <a:schemeClr val="accent5">
                            <a:lumMod val="50000"/>
                            <a:lumOff val="0"/>
                          </a:schemeClr>
                        </a:solidFill>
                        <a:ln>
                          <a:noFill/>
                        </a:ln>
                        <a:effectLst/>
                      </wps:spPr>
                      <wps:txbx>
                        <w:txbxContent>
                          <w:p w14:paraId="5701C7F3" w14:textId="77777777" w:rsidR="003A06CB" w:rsidRDefault="003A06CB" w:rsidP="003A390C">
                            <w:r>
                              <w:rPr>
                                <w:noProof/>
                              </w:rPr>
                              <w:t xml:space="preserve">          </w:t>
                            </w:r>
                            <w:r>
                              <w:rPr>
                                <w:noProof/>
                              </w:rPr>
                              <w:drawing>
                                <wp:inline distT="0" distB="0" distL="0" distR="0" wp14:anchorId="074FE0A2" wp14:editId="1E696BA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C5C4FF" id="Rectangle 26" o:spid="_x0000_s1026" style="position:absolute;margin-left:-3.15pt;margin-top:0;width:630pt;height:10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" fillcolor="#205867 [1608]" stroked="f">
                <v:textbox inset=",7.2pt,,7.2pt">
                  <w:txbxContent>
                    <w:p w14:paraId="5701C7F3" w14:textId="77777777" w:rsidR="003A06CB" w:rsidRDefault="003A06CB" w:rsidP="003A390C">
                      <w:r>
                        <w:rPr>
                          <w:noProof/>
                        </w:rPr>
                        <w:t xml:space="preserve">          </w:t>
                      </w:r>
                      <w:r>
                        <w:rPr>
                          <w:noProof/>
                        </w:rPr>
                        <w:drawing>
                          <wp:inline distT="0" distB="0" distL="0" distR="0" wp14:anchorId="074FE0A2" wp14:editId="1E696BA3">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v:textbox>
                <w10:wrap type="tight" anchorx="page" anchory="page"/>
              </v:rect>
            </w:pict>
          </mc:Fallback>
        </mc:AlternateContent>
      </w:r>
      <w:r w:rsidR="00833A57" w:rsidRPr="00855C03">
        <w:rPr>
          <w:rFonts w:ascii="Lucida Grande" w:hAnsi="Lucida Grande"/>
          <w:noProof/>
          <w:color w:val="000000"/>
          <w:sz w:val="22"/>
        </w:rPr>
        <w:drawing>
          <wp:anchor distT="0" distB="0" distL="114300" distR="114300" simplePos="0" relativeHeight="251655168" behindDoc="0" locked="0" layoutInCell="1" allowOverlap="1" wp14:anchorId="09E74964" wp14:editId="4C756EC2">
            <wp:simplePos x="0" y="0"/>
            <wp:positionH relativeFrom="column">
              <wp:posOffset>-4110</wp:posOffset>
            </wp:positionH>
            <wp:positionV relativeFrom="paragraph">
              <wp:posOffset>-1442944</wp:posOffset>
            </wp:positionV>
            <wp:extent cx="6772275" cy="1295400"/>
            <wp:effectExtent l="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1677B756" wp14:editId="12F6CBB7">
                <wp:simplePos x="0" y="0"/>
                <wp:positionH relativeFrom="page">
                  <wp:posOffset>194310</wp:posOffset>
                </wp:positionH>
                <wp:positionV relativeFrom="page">
                  <wp:posOffset>-1074420</wp:posOffset>
                </wp:positionV>
                <wp:extent cx="8001000" cy="253365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wps:spPr>
                      <wps:txbx>
                        <w:txbxContent>
                          <w:p w14:paraId="654284DD" w14:textId="77777777" w:rsidR="003A06CB" w:rsidRDefault="003A06CB" w:rsidP="001149B1">
                            <w:pPr>
                              <w:pStyle w:val="Heading2"/>
                              <w:rPr>
                                <w:noProof/>
                              </w:rPr>
                            </w:pPr>
                          </w:p>
                          <w:p w14:paraId="43EFEE86" w14:textId="77777777" w:rsidR="003A06CB" w:rsidRDefault="003A06CB" w:rsidP="001149B1">
                            <w:pPr>
                              <w:pStyle w:val="Heading2"/>
                              <w:rPr>
                                <w:noProof/>
                              </w:rPr>
                            </w:pPr>
                          </w:p>
                          <w:p w14:paraId="669E5528" w14:textId="77777777" w:rsidR="003A06CB" w:rsidRDefault="003A06CB"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7B756" id="Rectangle 25" o:spid="_x0000_s1027" style="position:absolute;margin-left:15.3pt;margin-top:-84.6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" fillcolor="#205867 [1608]" stroked="f">
                <v:textbox inset=",7.2pt,,7.2pt">
                  <w:txbxContent>
                    <w:p w14:paraId="654284DD" w14:textId="77777777" w:rsidR="003A06CB" w:rsidRDefault="003A06CB" w:rsidP="001149B1">
                      <w:pPr>
                        <w:pStyle w:val="Heading2"/>
                        <w:rPr>
                          <w:noProof/>
                        </w:rPr>
                      </w:pPr>
                    </w:p>
                    <w:p w14:paraId="43EFEE86" w14:textId="77777777" w:rsidR="003A06CB" w:rsidRDefault="003A06CB" w:rsidP="001149B1">
                      <w:pPr>
                        <w:pStyle w:val="Heading2"/>
                        <w:rPr>
                          <w:noProof/>
                        </w:rPr>
                      </w:pPr>
                    </w:p>
                    <w:p w14:paraId="669E5528" w14:textId="77777777" w:rsidR="003A06CB" w:rsidRDefault="003A06CB" w:rsidP="003D0150">
                      <w:pPr>
                        <w:pStyle w:val="Heading2"/>
                        <w:jc w:val="center"/>
                      </w:pP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32A330EA" wp14:editId="4B786AE6">
                <wp:simplePos x="0" y="0"/>
                <wp:positionH relativeFrom="page">
                  <wp:posOffset>-179070</wp:posOffset>
                </wp:positionH>
                <wp:positionV relativeFrom="page">
                  <wp:posOffset>1290955</wp:posOffset>
                </wp:positionV>
                <wp:extent cx="8001000" cy="269240"/>
                <wp:effectExtent l="0" t="0" r="0" b="0"/>
                <wp:wrapTight wrapText="bothSides">
                  <wp:wrapPolygon edited="0">
                    <wp:start x="0" y="0"/>
                    <wp:lineTo x="0" y="19868"/>
                    <wp:lineTo x="21549" y="19868"/>
                    <wp:lineTo x="21549" y="0"/>
                    <wp:lineTo x="0" y="0"/>
                  </wp:wrapPolygon>
                </wp:wrapTight>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9240"/>
                        </a:xfrm>
                        <a:prstGeom prst="rect">
                          <a:avLst/>
                        </a:prstGeom>
                        <a:solidFill>
                          <a:schemeClr val="accent6">
                            <a:lumMod val="75000"/>
                            <a:lumOff val="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5BC00" id="Rectangle 24"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" fillcolor="#e36c0a [2409]" stroked="f">
                <v:textbox inset=",7.2pt,,7.2pt"/>
                <w10:wrap type="tight" anchorx="page" anchory="page"/>
              </v:rect>
            </w:pict>
          </mc:Fallback>
        </mc:AlternateContent>
      </w:r>
    </w:p>
    <w:p w14:paraId="79C56BB5" w14:textId="27DA3739" w:rsidR="00C05DD1" w:rsidRDefault="0082689F" w:rsidP="000A04C8">
      <w:pPr>
        <w:rPr>
          <w:b/>
          <w:color w:val="365F91" w:themeColor="accent1" w:themeShade="BF"/>
          <w:sz w:val="26"/>
          <w:szCs w:val="26"/>
          <w:u w:val="single"/>
        </w:rPr>
      </w:pPr>
      <w:r w:rsidRPr="00D22673">
        <w:rPr>
          <w:rFonts w:cstheme="minorHAnsi"/>
          <w:noProof/>
        </w:rPr>
        <w:drawing>
          <wp:anchor distT="0" distB="0" distL="114300" distR="114300" simplePos="0" relativeHeight="251656192" behindDoc="1" locked="0" layoutInCell="1" allowOverlap="1" wp14:anchorId="2548CDA3" wp14:editId="5ED9C1ED">
            <wp:simplePos x="0" y="0"/>
            <wp:positionH relativeFrom="margin">
              <wp:align>left</wp:align>
            </wp:positionH>
            <wp:positionV relativeFrom="paragraph">
              <wp:posOffset>373380</wp:posOffset>
            </wp:positionV>
            <wp:extent cx="3276600" cy="2242185"/>
            <wp:effectExtent l="0" t="0" r="0" b="5715"/>
            <wp:wrapTight wrapText="bothSides">
              <wp:wrapPolygon edited="0">
                <wp:start x="0" y="0"/>
                <wp:lineTo x="0" y="21472"/>
                <wp:lineTo x="21474" y="21472"/>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3276600" cy="2242185"/>
                    </a:xfrm>
                    <a:prstGeom prst="rect">
                      <a:avLst/>
                    </a:prstGeom>
                  </pic:spPr>
                </pic:pic>
              </a:graphicData>
            </a:graphic>
            <wp14:sizeRelH relativeFrom="page">
              <wp14:pctWidth>0</wp14:pctWidth>
            </wp14:sizeRelH>
            <wp14:sizeRelV relativeFrom="page">
              <wp14:pctHeight>0</wp14:pctHeight>
            </wp14:sizeRelV>
          </wp:anchor>
        </w:drawing>
      </w:r>
      <w:r w:rsidR="00D26901">
        <w:rPr>
          <w:b/>
          <w:color w:val="365F91" w:themeColor="accent1" w:themeShade="BF"/>
          <w:sz w:val="26"/>
          <w:szCs w:val="26"/>
          <w:u w:val="single"/>
        </w:rPr>
        <w:t>2nd</w:t>
      </w:r>
      <w:r w:rsidR="00C05DD1" w:rsidRPr="00BA7443">
        <w:rPr>
          <w:b/>
          <w:color w:val="365F91" w:themeColor="accent1" w:themeShade="BF"/>
          <w:sz w:val="26"/>
          <w:szCs w:val="26"/>
          <w:u w:val="single"/>
        </w:rPr>
        <w:t xml:space="preserve"> </w:t>
      </w:r>
      <w:proofErr w:type="gramStart"/>
      <w:r w:rsidR="00C05DD1" w:rsidRPr="00BA7443">
        <w:rPr>
          <w:b/>
          <w:color w:val="365F91" w:themeColor="accent1" w:themeShade="BF"/>
          <w:sz w:val="26"/>
          <w:szCs w:val="26"/>
          <w:u w:val="single"/>
        </w:rPr>
        <w:t>Q</w:t>
      </w:r>
      <w:r w:rsidR="00196046">
        <w:rPr>
          <w:b/>
          <w:color w:val="365F91" w:themeColor="accent1" w:themeShade="BF"/>
          <w:sz w:val="26"/>
          <w:szCs w:val="26"/>
          <w:u w:val="single"/>
        </w:rPr>
        <w:t>uarterly</w:t>
      </w:r>
      <w:r w:rsidR="009D174B">
        <w:rPr>
          <w:b/>
          <w:color w:val="365F91" w:themeColor="accent1" w:themeShade="BF"/>
          <w:sz w:val="26"/>
          <w:szCs w:val="26"/>
          <w:u w:val="single"/>
        </w:rPr>
        <w:t xml:space="preserve"> </w:t>
      </w:r>
      <w:r w:rsidR="00C05DD1" w:rsidRPr="00BA7443">
        <w:rPr>
          <w:b/>
          <w:color w:val="365F91" w:themeColor="accent1" w:themeShade="BF"/>
          <w:sz w:val="26"/>
          <w:szCs w:val="26"/>
          <w:u w:val="single"/>
        </w:rPr>
        <w:t xml:space="preserve"> Newsletter</w:t>
      </w:r>
      <w:proofErr w:type="gramEnd"/>
      <w:r w:rsidR="00196046">
        <w:rPr>
          <w:b/>
          <w:color w:val="365F91" w:themeColor="accent1" w:themeShade="BF"/>
          <w:sz w:val="26"/>
          <w:szCs w:val="26"/>
          <w:u w:val="single"/>
        </w:rPr>
        <w:t xml:space="preserve">   </w:t>
      </w:r>
      <w:r w:rsidR="00CD1134" w:rsidRPr="00BA7443">
        <w:rPr>
          <w:b/>
          <w:color w:val="365F91" w:themeColor="accent1" w:themeShade="BF"/>
          <w:sz w:val="26"/>
          <w:szCs w:val="26"/>
          <w:u w:val="single"/>
        </w:rPr>
        <w:t xml:space="preserve"> </w:t>
      </w:r>
      <w:r w:rsidR="00671C82">
        <w:rPr>
          <w:b/>
          <w:color w:val="365F91" w:themeColor="accent1" w:themeShade="BF"/>
          <w:sz w:val="26"/>
          <w:szCs w:val="26"/>
          <w:u w:val="single"/>
        </w:rPr>
        <w:t xml:space="preserve"> </w:t>
      </w:r>
      <w:r w:rsidR="00D26901">
        <w:rPr>
          <w:b/>
          <w:color w:val="365F91" w:themeColor="accent1" w:themeShade="BF"/>
          <w:sz w:val="26"/>
          <w:szCs w:val="26"/>
          <w:u w:val="single"/>
        </w:rPr>
        <w:t>April-June</w:t>
      </w:r>
      <w:r w:rsidR="00671C82">
        <w:rPr>
          <w:b/>
          <w:color w:val="365F91" w:themeColor="accent1" w:themeShade="BF"/>
          <w:sz w:val="26"/>
          <w:szCs w:val="26"/>
          <w:u w:val="single"/>
        </w:rPr>
        <w:t xml:space="preserve"> 202</w:t>
      </w:r>
      <w:r w:rsidR="008E2144">
        <w:rPr>
          <w:b/>
          <w:color w:val="365F91" w:themeColor="accent1" w:themeShade="BF"/>
          <w:sz w:val="26"/>
          <w:szCs w:val="26"/>
          <w:u w:val="single"/>
        </w:rPr>
        <w:t>2</w:t>
      </w:r>
    </w:p>
    <w:p w14:paraId="25A436E2" w14:textId="77777777" w:rsidR="00887C11" w:rsidRPr="00BA7443" w:rsidRDefault="00887C11" w:rsidP="000A04C8">
      <w:pPr>
        <w:rPr>
          <w:b/>
          <w:color w:val="365F91" w:themeColor="accent1" w:themeShade="BF"/>
          <w:sz w:val="26"/>
          <w:szCs w:val="26"/>
          <w:u w:val="single"/>
        </w:rPr>
      </w:pPr>
    </w:p>
    <w:p w14:paraId="25C2028E" w14:textId="5163C53D" w:rsidR="00D83C23" w:rsidRPr="00855C03" w:rsidRDefault="00D83C23" w:rsidP="000A04C8">
      <w:pPr>
        <w:rPr>
          <w:color w:val="365F91" w:themeColor="accent1" w:themeShade="BF"/>
          <w:sz w:val="26"/>
          <w:szCs w:val="26"/>
          <w:u w:val="single"/>
        </w:rPr>
      </w:pPr>
    </w:p>
    <w:p w14:paraId="1EE8C88C" w14:textId="322C596D" w:rsidR="00D83C23" w:rsidRPr="00D22673" w:rsidRDefault="009A2D4E" w:rsidP="00196046">
      <w:pPr>
        <w:pStyle w:val="NewsletterBody"/>
        <w:jc w:val="left"/>
        <w:rPr>
          <w:rFonts w:cstheme="minorHAnsi"/>
          <w:sz w:val="24"/>
        </w:rPr>
      </w:pPr>
      <w:r w:rsidRPr="00D22673">
        <w:rPr>
          <w:rFonts w:cstheme="minorHAnsi"/>
          <w:sz w:val="24"/>
        </w:rPr>
        <w:t xml:space="preserve">Hello </w:t>
      </w:r>
      <w:proofErr w:type="spellStart"/>
      <w:r w:rsidRPr="00D22673">
        <w:rPr>
          <w:rFonts w:cstheme="minorHAnsi"/>
          <w:sz w:val="24"/>
        </w:rPr>
        <w:t>S</w:t>
      </w:r>
      <w:r w:rsidR="00652737" w:rsidRPr="00D22673">
        <w:rPr>
          <w:rFonts w:cstheme="minorHAnsi"/>
          <w:sz w:val="24"/>
        </w:rPr>
        <w:t>outhpoint</w:t>
      </w:r>
      <w:proofErr w:type="spellEnd"/>
      <w:r w:rsidR="00652737" w:rsidRPr="00D22673">
        <w:rPr>
          <w:rFonts w:cstheme="minorHAnsi"/>
          <w:sz w:val="24"/>
        </w:rPr>
        <w:t xml:space="preserve"> </w:t>
      </w:r>
      <w:r w:rsidRPr="00D22673">
        <w:rPr>
          <w:rFonts w:cstheme="minorHAnsi"/>
          <w:sz w:val="24"/>
        </w:rPr>
        <w:t>Owners</w:t>
      </w:r>
      <w:r w:rsidR="00642244">
        <w:rPr>
          <w:rFonts w:cstheme="minorHAnsi"/>
          <w:sz w:val="24"/>
        </w:rPr>
        <w:t>,</w:t>
      </w:r>
      <w:r w:rsidR="00671C82" w:rsidRPr="00D22673">
        <w:rPr>
          <w:rFonts w:cstheme="minorHAnsi"/>
          <w:sz w:val="24"/>
        </w:rPr>
        <w:t xml:space="preserve"> </w:t>
      </w:r>
      <w:r w:rsidRPr="00D22673">
        <w:rPr>
          <w:rFonts w:cstheme="minorHAnsi"/>
          <w:sz w:val="24"/>
        </w:rPr>
        <w:t xml:space="preserve"> </w:t>
      </w:r>
    </w:p>
    <w:p w14:paraId="796F4F25" w14:textId="1FCDD76B" w:rsidR="006E55C9" w:rsidRPr="00D22673" w:rsidRDefault="00610DB5" w:rsidP="006B4255">
      <w:pPr>
        <w:pStyle w:val="NewsletterBody"/>
        <w:rPr>
          <w:rFonts w:cstheme="minorHAnsi"/>
        </w:rPr>
      </w:pPr>
      <w:r w:rsidRPr="00D22673">
        <w:rPr>
          <w:rFonts w:cstheme="minorHAnsi"/>
          <w:sz w:val="24"/>
        </w:rPr>
        <w:t xml:space="preserve">Happy </w:t>
      </w:r>
      <w:proofErr w:type="gramStart"/>
      <w:r w:rsidR="00D26901">
        <w:rPr>
          <w:rFonts w:cstheme="minorHAnsi"/>
          <w:sz w:val="24"/>
        </w:rPr>
        <w:t>Springtime</w:t>
      </w:r>
      <w:proofErr w:type="gramEnd"/>
      <w:r w:rsidRPr="00D22673">
        <w:rPr>
          <w:rFonts w:cstheme="minorHAnsi"/>
          <w:sz w:val="24"/>
        </w:rPr>
        <w:t>!</w:t>
      </w:r>
      <w:r w:rsidR="00671C82" w:rsidRPr="00D22673">
        <w:rPr>
          <w:rFonts w:cstheme="minorHAnsi"/>
          <w:sz w:val="24"/>
        </w:rPr>
        <w:t xml:space="preserve">   </w:t>
      </w:r>
      <w:r w:rsidR="00D26901">
        <w:rPr>
          <w:rFonts w:cstheme="minorHAnsi"/>
          <w:sz w:val="24"/>
        </w:rPr>
        <w:t xml:space="preserve">I hope </w:t>
      </w:r>
      <w:r w:rsidR="00C12095">
        <w:rPr>
          <w:rFonts w:cstheme="minorHAnsi"/>
          <w:sz w:val="24"/>
        </w:rPr>
        <w:t xml:space="preserve">you are all enjoying the warmer weather that is </w:t>
      </w:r>
      <w:r w:rsidR="006B4255">
        <w:rPr>
          <w:rFonts w:cstheme="minorHAnsi"/>
          <w:sz w:val="24"/>
        </w:rPr>
        <w:t xml:space="preserve">upon us, for no matter how long the winter, </w:t>
      </w:r>
      <w:proofErr w:type="gramStart"/>
      <w:r w:rsidR="006B4255">
        <w:rPr>
          <w:rFonts w:cstheme="minorHAnsi"/>
          <w:sz w:val="24"/>
        </w:rPr>
        <w:t>Spring</w:t>
      </w:r>
      <w:proofErr w:type="gramEnd"/>
      <w:r w:rsidR="006B4255">
        <w:rPr>
          <w:rFonts w:cstheme="minorHAnsi"/>
          <w:sz w:val="24"/>
        </w:rPr>
        <w:t xml:space="preserve"> is sure to follow.</w:t>
      </w:r>
      <w:r w:rsidR="00591765">
        <w:rPr>
          <w:rFonts w:cstheme="minorHAnsi"/>
          <w:sz w:val="24"/>
        </w:rPr>
        <w:t xml:space="preserve">   </w:t>
      </w:r>
    </w:p>
    <w:p w14:paraId="581386EC" w14:textId="14D67CE3" w:rsidR="00814376" w:rsidRDefault="00591765" w:rsidP="00783EEA">
      <w:pPr>
        <w:rPr>
          <w:rFonts w:cstheme="minorHAnsi"/>
          <w:bCs/>
        </w:rPr>
      </w:pPr>
      <w:r>
        <w:rPr>
          <w:rFonts w:cstheme="minorHAnsi"/>
          <w:bCs/>
        </w:rPr>
        <w:t xml:space="preserve"> </w:t>
      </w:r>
      <w:r w:rsidR="00796075" w:rsidRPr="00796075">
        <w:rPr>
          <w:rFonts w:cstheme="minorHAnsi"/>
          <w:bCs/>
        </w:rPr>
        <w:t>SPC building updates:</w:t>
      </w:r>
      <w:r w:rsidR="00796075">
        <w:rPr>
          <w:rFonts w:cstheme="minorHAnsi"/>
          <w:bCs/>
        </w:rPr>
        <w:t xml:space="preserve">  </w:t>
      </w:r>
    </w:p>
    <w:p w14:paraId="703662AB" w14:textId="032D8C12" w:rsidR="009D6970" w:rsidRDefault="00887C11" w:rsidP="00783EEA">
      <w:pPr>
        <w:rPr>
          <w:rFonts w:cstheme="minorHAnsi"/>
          <w:bCs/>
        </w:rPr>
      </w:pPr>
      <w:r>
        <w:rPr>
          <w:rFonts w:cstheme="minorHAnsi"/>
          <w:bCs/>
        </w:rPr>
        <w:t>The</w:t>
      </w:r>
      <w:r w:rsidR="009D6970">
        <w:rPr>
          <w:rFonts w:cstheme="minorHAnsi"/>
          <w:bCs/>
        </w:rPr>
        <w:t xml:space="preserve"> new LED outdoor light fixtures for above all doorways</w:t>
      </w:r>
      <w:r w:rsidR="004E71E2">
        <w:rPr>
          <w:rFonts w:cstheme="minorHAnsi"/>
          <w:bCs/>
        </w:rPr>
        <w:t xml:space="preserve"> </w:t>
      </w:r>
      <w:r>
        <w:rPr>
          <w:rFonts w:cstheme="minorHAnsi"/>
          <w:bCs/>
        </w:rPr>
        <w:t xml:space="preserve">have been installed </w:t>
      </w:r>
      <w:r w:rsidR="00A5475A">
        <w:rPr>
          <w:rFonts w:cstheme="minorHAnsi"/>
          <w:bCs/>
        </w:rPr>
        <w:t xml:space="preserve">and </w:t>
      </w:r>
      <w:r w:rsidR="00FD14B7">
        <w:rPr>
          <w:rFonts w:cstheme="minorHAnsi"/>
          <w:bCs/>
        </w:rPr>
        <w:t xml:space="preserve">they </w:t>
      </w:r>
      <w:r w:rsidR="00E36B5B">
        <w:rPr>
          <w:rFonts w:cstheme="minorHAnsi"/>
          <w:bCs/>
        </w:rPr>
        <w:t>make a big difference</w:t>
      </w:r>
      <w:r w:rsidR="00A5475A">
        <w:rPr>
          <w:rFonts w:cstheme="minorHAnsi"/>
          <w:bCs/>
        </w:rPr>
        <w:t>. T</w:t>
      </w:r>
      <w:r w:rsidR="009D6970">
        <w:rPr>
          <w:rFonts w:cstheme="minorHAnsi"/>
          <w:bCs/>
        </w:rPr>
        <w:t>hey are a lower profile style, a bit brighter</w:t>
      </w:r>
      <w:r w:rsidR="00E36B5B">
        <w:rPr>
          <w:rFonts w:cstheme="minorHAnsi"/>
          <w:bCs/>
        </w:rPr>
        <w:t xml:space="preserve"> and whiter</w:t>
      </w:r>
      <w:r w:rsidR="009D6970">
        <w:rPr>
          <w:rFonts w:cstheme="minorHAnsi"/>
          <w:bCs/>
        </w:rPr>
        <w:t xml:space="preserve">, and will be </w:t>
      </w:r>
      <w:r w:rsidR="00E36B5B">
        <w:rPr>
          <w:rFonts w:cstheme="minorHAnsi"/>
          <w:bCs/>
        </w:rPr>
        <w:t xml:space="preserve">much </w:t>
      </w:r>
      <w:r w:rsidR="009D6970">
        <w:rPr>
          <w:rFonts w:cstheme="minorHAnsi"/>
          <w:bCs/>
        </w:rPr>
        <w:t xml:space="preserve">more energy efficient. </w:t>
      </w:r>
      <w:r w:rsidR="00E36B5B">
        <w:rPr>
          <w:rFonts w:cstheme="minorHAnsi"/>
          <w:bCs/>
        </w:rPr>
        <w:t xml:space="preserve">I took these pictures of the building in April. </w:t>
      </w:r>
    </w:p>
    <w:p w14:paraId="3E677C6D" w14:textId="77777777" w:rsidR="00FD14B7" w:rsidRDefault="00FD14B7" w:rsidP="00783EEA">
      <w:pPr>
        <w:rPr>
          <w:rFonts w:cstheme="minorHAnsi"/>
          <w:bCs/>
        </w:rPr>
      </w:pPr>
    </w:p>
    <w:p w14:paraId="0E5257C7" w14:textId="7109FE4F" w:rsidR="001E6621" w:rsidRDefault="00FD14B7" w:rsidP="00783EEA">
      <w:pPr>
        <w:rPr>
          <w:rFonts w:cstheme="minorHAnsi"/>
          <w:bCs/>
        </w:rPr>
      </w:pPr>
      <w:r>
        <w:rPr>
          <w:rFonts w:cstheme="minorHAnsi"/>
          <w:bCs/>
        </w:rPr>
        <w:t xml:space="preserve">  </w:t>
      </w:r>
      <w:r>
        <w:rPr>
          <w:rFonts w:cstheme="minorHAnsi"/>
          <w:bCs/>
          <w:noProof/>
        </w:rPr>
        <w:drawing>
          <wp:inline distT="0" distB="0" distL="0" distR="0" wp14:anchorId="32CB19E3" wp14:editId="5D1A4587">
            <wp:extent cx="2052214" cy="1539161"/>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75285" cy="1556464"/>
                    </a:xfrm>
                    <a:prstGeom prst="rect">
                      <a:avLst/>
                    </a:prstGeom>
                  </pic:spPr>
                </pic:pic>
              </a:graphicData>
            </a:graphic>
          </wp:inline>
        </w:drawing>
      </w:r>
      <w:r>
        <w:rPr>
          <w:rFonts w:cstheme="minorHAnsi"/>
          <w:bCs/>
        </w:rPr>
        <w:t xml:space="preserve"> </w:t>
      </w:r>
      <w:r>
        <w:rPr>
          <w:rFonts w:cstheme="minorHAnsi"/>
          <w:bCs/>
          <w:noProof/>
        </w:rPr>
        <w:t xml:space="preserve">    </w:t>
      </w:r>
      <w:r>
        <w:rPr>
          <w:rFonts w:cstheme="minorHAnsi"/>
          <w:bCs/>
          <w:noProof/>
        </w:rPr>
        <w:drawing>
          <wp:inline distT="0" distB="0" distL="0" distR="0" wp14:anchorId="2FA8C737" wp14:editId="5B0540F2">
            <wp:extent cx="2024486" cy="1381760"/>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47707" cy="1397609"/>
                    </a:xfrm>
                    <a:prstGeom prst="rect">
                      <a:avLst/>
                    </a:prstGeom>
                  </pic:spPr>
                </pic:pic>
              </a:graphicData>
            </a:graphic>
          </wp:inline>
        </w:drawing>
      </w:r>
    </w:p>
    <w:p w14:paraId="6356F700" w14:textId="77777777" w:rsidR="002B3444" w:rsidRDefault="002B3444" w:rsidP="00783EEA">
      <w:pPr>
        <w:rPr>
          <w:rFonts w:cstheme="minorHAnsi"/>
          <w:bCs/>
        </w:rPr>
      </w:pPr>
    </w:p>
    <w:p w14:paraId="7C3A72CA" w14:textId="77777777" w:rsidR="00CF5A86" w:rsidRPr="00FB7886" w:rsidRDefault="00CF5A86" w:rsidP="00783EEA">
      <w:pPr>
        <w:rPr>
          <w:rFonts w:cstheme="minorHAnsi"/>
          <w:bCs/>
        </w:rPr>
      </w:pPr>
    </w:p>
    <w:p w14:paraId="4D71FB30" w14:textId="09DB663A" w:rsidR="006F75B0" w:rsidRDefault="006F75B0" w:rsidP="006264BF">
      <w:pPr>
        <w:rPr>
          <w:rFonts w:cstheme="minorHAnsi"/>
          <w:color w:val="000000"/>
        </w:rPr>
      </w:pPr>
      <w:r>
        <w:rPr>
          <w:noProof/>
        </w:rPr>
        <w:t xml:space="preserve">            </w:t>
      </w:r>
    </w:p>
    <w:p w14:paraId="6AAA130E" w14:textId="1779715B" w:rsidR="006264BF" w:rsidRDefault="00E9181B" w:rsidP="006264BF">
      <w:pPr>
        <w:rPr>
          <w:noProof/>
        </w:rPr>
      </w:pPr>
      <w:r>
        <w:rPr>
          <w:noProof/>
        </w:rPr>
        <w:t xml:space="preserve">                    </w:t>
      </w:r>
      <w:r w:rsidR="00974BC5">
        <w:rPr>
          <w:noProof/>
        </w:rPr>
        <w:drawing>
          <wp:inline distT="0" distB="0" distL="0" distR="0" wp14:anchorId="664AA7A2" wp14:editId="1D2A12B9">
            <wp:extent cx="1903465" cy="796636"/>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8019" cy="832023"/>
                    </a:xfrm>
                    <a:prstGeom prst="rect">
                      <a:avLst/>
                    </a:prstGeom>
                  </pic:spPr>
                </pic:pic>
              </a:graphicData>
            </a:graphic>
          </wp:inline>
        </w:drawing>
      </w:r>
    </w:p>
    <w:p w14:paraId="2383DAF3" w14:textId="77777777" w:rsidR="00B10195" w:rsidRDefault="00B10195" w:rsidP="007D63AD"/>
    <w:p w14:paraId="513E5708" w14:textId="71BA2C90" w:rsidR="00697999" w:rsidRDefault="00697999" w:rsidP="00697999">
      <w:pPr>
        <w:pStyle w:val="NormalWeb"/>
        <w:shd w:val="clear" w:color="auto" w:fill="FFFFFF"/>
        <w:spacing w:before="0" w:beforeAutospacing="0" w:after="360" w:afterAutospacing="0"/>
        <w:rPr>
          <w:rFonts w:asciiTheme="minorHAnsi" w:hAnsiTheme="minorHAnsi" w:cstheme="minorHAnsi"/>
          <w:color w:val="353535"/>
        </w:rPr>
      </w:pPr>
      <w:r>
        <w:rPr>
          <w:rFonts w:asciiTheme="minorHAnsi" w:hAnsiTheme="minorHAnsi" w:cstheme="minorHAnsi"/>
          <w:color w:val="353535"/>
        </w:rPr>
        <w:t>There were many of these on the beach in the last couple of weeks… stay away from them!</w:t>
      </w:r>
    </w:p>
    <w:p w14:paraId="25361231" w14:textId="053D6B3A" w:rsidR="00E9181B" w:rsidRDefault="00697999" w:rsidP="00E9181B">
      <w:pPr>
        <w:pStyle w:val="NormalWeb"/>
        <w:shd w:val="clear" w:color="auto" w:fill="FFFFFF"/>
        <w:spacing w:before="0" w:beforeAutospacing="0" w:after="360" w:afterAutospacing="0"/>
        <w:rPr>
          <w:rFonts w:asciiTheme="minorHAnsi" w:hAnsiTheme="minorHAnsi" w:cstheme="minorHAnsi"/>
          <w:color w:val="353535"/>
        </w:rPr>
      </w:pPr>
      <w:r>
        <w:rPr>
          <w:rFonts w:asciiTheme="minorHAnsi" w:hAnsiTheme="minorHAnsi" w:cstheme="minorHAnsi"/>
          <w:noProof/>
          <w:color w:val="353535"/>
        </w:rPr>
        <mc:AlternateContent>
          <mc:Choice Requires="wpg">
            <w:drawing>
              <wp:inline distT="0" distB="0" distL="0" distR="0" wp14:anchorId="294A1328" wp14:editId="35305EDE">
                <wp:extent cx="3291840" cy="1927860"/>
                <wp:effectExtent l="0" t="0" r="3810" b="0"/>
                <wp:docPr id="13" name="Group 13"/>
                <wp:cNvGraphicFramePr/>
                <a:graphic xmlns:a="http://schemas.openxmlformats.org/drawingml/2006/main">
                  <a:graphicData uri="http://schemas.microsoft.com/office/word/2010/wordprocessingGroup">
                    <wpg:wgp>
                      <wpg:cNvGrpSpPr/>
                      <wpg:grpSpPr>
                        <a:xfrm>
                          <a:off x="0" y="0"/>
                          <a:ext cx="3291840" cy="1927860"/>
                          <a:chOff x="0" y="0"/>
                          <a:chExt cx="3291840" cy="207962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0" y="0"/>
                            <a:ext cx="3291840" cy="1856740"/>
                          </a:xfrm>
                          <a:prstGeom prst="rect">
                            <a:avLst/>
                          </a:prstGeom>
                        </pic:spPr>
                      </pic:pic>
                      <wps:wsp>
                        <wps:cNvPr id="12" name="Text Box 12"/>
                        <wps:cNvSpPr txBox="1"/>
                        <wps:spPr>
                          <a:xfrm>
                            <a:off x="0" y="1856740"/>
                            <a:ext cx="3291840" cy="222885"/>
                          </a:xfrm>
                          <a:prstGeom prst="rect">
                            <a:avLst/>
                          </a:prstGeom>
                          <a:solidFill>
                            <a:prstClr val="white"/>
                          </a:solidFill>
                          <a:ln>
                            <a:noFill/>
                          </a:ln>
                        </wps:spPr>
                        <wps:txbx>
                          <w:txbxContent>
                            <w:p w14:paraId="36F4648C" w14:textId="58E3D680" w:rsidR="00697999" w:rsidRPr="00697999" w:rsidRDefault="00697999" w:rsidP="0069799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A1328" id="Group 13" o:spid="_x0000_s1028" style="width:259.2pt;height:151.8pt;mso-position-horizontal-relative:char;mso-position-vertical-relative:line" coordsize="32918,20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32918;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12" o:spid="_x0000_s1030" type="#_x0000_t202" style="position:absolute;top:18567;width:329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6F4648C" w14:textId="58E3D680" w:rsidR="00697999" w:rsidRPr="00697999" w:rsidRDefault="00697999" w:rsidP="00697999">
                        <w:pPr>
                          <w:rPr>
                            <w:sz w:val="18"/>
                            <w:szCs w:val="18"/>
                          </w:rPr>
                        </w:pPr>
                      </w:p>
                    </w:txbxContent>
                  </v:textbox>
                </v:shape>
                <w10:anchorlock/>
              </v:group>
            </w:pict>
          </mc:Fallback>
        </mc:AlternateContent>
      </w:r>
      <w:r w:rsidR="00E9181B">
        <w:rPr>
          <w:rFonts w:asciiTheme="minorHAnsi" w:hAnsiTheme="minorHAnsi" w:cstheme="minorHAnsi"/>
          <w:color w:val="353535"/>
        </w:rPr>
        <w:t>T</w:t>
      </w:r>
      <w:r w:rsidRPr="00E9181B">
        <w:rPr>
          <w:rFonts w:asciiTheme="minorHAnsi" w:hAnsiTheme="minorHAnsi" w:cstheme="minorHAnsi"/>
          <w:color w:val="353535"/>
        </w:rPr>
        <w:t xml:space="preserve">he Portuguese man o’ war is a predatory species. It uses its feeding tentacles to sting and paralyze small fishes, pelagic crustaceans, and other invertebrates. The feeding tentacles may be up to 160 feet long in some individuals! These tentacles deliver a powerful sting and are also used for defense against predation. Few species eat the Portuguese man o’ </w:t>
      </w:r>
      <w:proofErr w:type="gramStart"/>
      <w:r w:rsidRPr="00E9181B">
        <w:rPr>
          <w:rFonts w:asciiTheme="minorHAnsi" w:hAnsiTheme="minorHAnsi" w:cstheme="minorHAnsi"/>
          <w:color w:val="353535"/>
        </w:rPr>
        <w:t>war</w:t>
      </w:r>
      <w:proofErr w:type="gramEnd"/>
      <w:r w:rsidRPr="00E9181B">
        <w:rPr>
          <w:rFonts w:asciiTheme="minorHAnsi" w:hAnsiTheme="minorHAnsi" w:cstheme="minorHAnsi"/>
          <w:color w:val="353535"/>
        </w:rPr>
        <w:t>, but some predators that specialize on stinging, gelatinous invertebrates (e.g., </w:t>
      </w:r>
      <w:hyperlink r:id="rId17" w:tgtFrame="_blank" w:history="1">
        <w:r w:rsidRPr="00E9181B">
          <w:rPr>
            <w:rStyle w:val="Hyperlink"/>
            <w:rFonts w:asciiTheme="minorHAnsi" w:eastAsiaTheme="majorEastAsia" w:hAnsiTheme="minorHAnsi" w:cstheme="minorHAnsi"/>
            <w:color w:val="058CEB"/>
          </w:rPr>
          <w:t>loggerhead sea turtles</w:t>
        </w:r>
      </w:hyperlink>
      <w:r w:rsidRPr="00E9181B">
        <w:rPr>
          <w:rFonts w:asciiTheme="minorHAnsi" w:hAnsiTheme="minorHAnsi" w:cstheme="minorHAnsi"/>
          <w:color w:val="353535"/>
        </w:rPr>
        <w:t> and </w:t>
      </w:r>
      <w:hyperlink r:id="rId18" w:tgtFrame="_blank" w:history="1">
        <w:r w:rsidRPr="00E9181B">
          <w:rPr>
            <w:rStyle w:val="Hyperlink"/>
            <w:rFonts w:asciiTheme="minorHAnsi" w:eastAsiaTheme="majorEastAsia" w:hAnsiTheme="minorHAnsi" w:cstheme="minorHAnsi"/>
            <w:color w:val="058CEB"/>
          </w:rPr>
          <w:t>ocean sunfish</w:t>
        </w:r>
      </w:hyperlink>
      <w:r w:rsidRPr="00E9181B">
        <w:rPr>
          <w:rFonts w:asciiTheme="minorHAnsi" w:hAnsiTheme="minorHAnsi" w:cstheme="minorHAnsi"/>
          <w:color w:val="353535"/>
        </w:rPr>
        <w:t xml:space="preserve">) are known to feed on this and other </w:t>
      </w:r>
      <w:proofErr w:type="spellStart"/>
      <w:r w:rsidRPr="00E9181B">
        <w:rPr>
          <w:rFonts w:asciiTheme="minorHAnsi" w:hAnsiTheme="minorHAnsi" w:cstheme="minorHAnsi"/>
          <w:color w:val="353535"/>
        </w:rPr>
        <w:t>siphonophores</w:t>
      </w:r>
      <w:proofErr w:type="spellEnd"/>
      <w:r w:rsidRPr="00E9181B">
        <w:rPr>
          <w:rFonts w:asciiTheme="minorHAnsi" w:hAnsiTheme="minorHAnsi" w:cstheme="minorHAnsi"/>
          <w:color w:val="353535"/>
        </w:rPr>
        <w:t xml:space="preserve">.  </w:t>
      </w:r>
    </w:p>
    <w:p w14:paraId="72E427A7" w14:textId="492B8264" w:rsidR="00E9181B" w:rsidRPr="00E9181B" w:rsidRDefault="00E9181B" w:rsidP="00E9181B">
      <w:pPr>
        <w:pStyle w:val="Heading1"/>
        <w:shd w:val="clear" w:color="auto" w:fill="FFFFFF"/>
        <w:spacing w:before="0" w:after="300" w:line="288" w:lineRule="atLeast"/>
        <w:rPr>
          <w:rFonts w:asciiTheme="minorHAnsi" w:hAnsiTheme="minorHAnsi" w:cstheme="minorHAnsi"/>
          <w:b w:val="0"/>
          <w:bCs w:val="0"/>
          <w:color w:val="353535"/>
          <w:sz w:val="24"/>
          <w:szCs w:val="24"/>
        </w:rPr>
      </w:pPr>
      <w:r w:rsidRPr="00E9181B">
        <w:rPr>
          <w:rFonts w:asciiTheme="minorHAnsi" w:hAnsiTheme="minorHAnsi" w:cstheme="minorHAnsi"/>
          <w:b w:val="0"/>
          <w:bCs w:val="0"/>
          <w:color w:val="353535"/>
          <w:sz w:val="24"/>
          <w:szCs w:val="24"/>
        </w:rPr>
        <w:t>Fun</w:t>
      </w:r>
      <w:r>
        <w:rPr>
          <w:b w:val="0"/>
          <w:bCs w:val="0"/>
          <w:color w:val="353535"/>
          <w:sz w:val="54"/>
          <w:szCs w:val="54"/>
        </w:rPr>
        <w:t xml:space="preserve"> </w:t>
      </w:r>
      <w:r w:rsidRPr="00E9181B">
        <w:rPr>
          <w:rFonts w:asciiTheme="minorHAnsi" w:hAnsiTheme="minorHAnsi" w:cstheme="minorHAnsi"/>
          <w:b w:val="0"/>
          <w:bCs w:val="0"/>
          <w:color w:val="353535"/>
          <w:sz w:val="24"/>
          <w:szCs w:val="24"/>
        </w:rPr>
        <w:t xml:space="preserve">Facts </w:t>
      </w:r>
      <w:proofErr w:type="gramStart"/>
      <w:r w:rsidRPr="00E9181B">
        <w:rPr>
          <w:rFonts w:asciiTheme="minorHAnsi" w:hAnsiTheme="minorHAnsi" w:cstheme="minorHAnsi"/>
          <w:b w:val="0"/>
          <w:bCs w:val="0"/>
          <w:color w:val="353535"/>
          <w:sz w:val="24"/>
          <w:szCs w:val="24"/>
        </w:rPr>
        <w:t>About</w:t>
      </w:r>
      <w:proofErr w:type="gramEnd"/>
      <w:r w:rsidRPr="00E9181B">
        <w:rPr>
          <w:rFonts w:asciiTheme="minorHAnsi" w:hAnsiTheme="minorHAnsi" w:cstheme="minorHAnsi"/>
          <w:b w:val="0"/>
          <w:bCs w:val="0"/>
          <w:color w:val="353535"/>
          <w:sz w:val="24"/>
          <w:szCs w:val="24"/>
        </w:rPr>
        <w:t xml:space="preserve"> the Portuguese Man o’ War</w:t>
      </w:r>
    </w:p>
    <w:p w14:paraId="5F9DC138" w14:textId="4D05CBB8" w:rsidR="00697999" w:rsidRDefault="00E9181B" w:rsidP="00697999">
      <w:pPr>
        <w:pStyle w:val="NormalWeb"/>
        <w:shd w:val="clear" w:color="auto" w:fill="FFFFFF"/>
        <w:spacing w:before="0" w:beforeAutospacing="0" w:after="360" w:afterAutospacing="0"/>
        <w:rPr>
          <w:rFonts w:asciiTheme="minorHAnsi" w:hAnsiTheme="minorHAnsi" w:cstheme="minorHAnsi"/>
          <w:color w:val="353535"/>
        </w:rPr>
      </w:pPr>
      <w:r w:rsidRPr="00E9181B">
        <w:rPr>
          <w:rStyle w:val="Strong"/>
          <w:rFonts w:asciiTheme="minorHAnsi" w:eastAsiaTheme="majorEastAsia" w:hAnsiTheme="minorHAnsi" w:cstheme="minorHAnsi"/>
          <w:color w:val="353535"/>
        </w:rPr>
        <w:t>1.</w:t>
      </w:r>
      <w:r w:rsidRPr="00E9181B">
        <w:rPr>
          <w:rFonts w:asciiTheme="minorHAnsi" w:hAnsiTheme="minorHAnsi" w:cstheme="minorHAnsi"/>
          <w:color w:val="353535"/>
        </w:rPr>
        <w:t xml:space="preserve"> The Portuguese man o’ war is not a jellyfish, but rather a </w:t>
      </w:r>
      <w:proofErr w:type="spellStart"/>
      <w:r w:rsidRPr="00E9181B">
        <w:rPr>
          <w:rFonts w:asciiTheme="minorHAnsi" w:hAnsiTheme="minorHAnsi" w:cstheme="minorHAnsi"/>
          <w:color w:val="353535"/>
        </w:rPr>
        <w:t>siphonophore</w:t>
      </w:r>
      <w:proofErr w:type="spellEnd"/>
      <w:r w:rsidRPr="00E9181B">
        <w:rPr>
          <w:rFonts w:asciiTheme="minorHAnsi" w:hAnsiTheme="minorHAnsi" w:cstheme="minorHAnsi"/>
          <w:color w:val="353535"/>
        </w:rPr>
        <w:t>, which is a colony of specialized animals called zooids that work together as one.</w:t>
      </w:r>
      <w:r>
        <w:rPr>
          <w:rFonts w:asciiTheme="minorHAnsi" w:hAnsiTheme="minorHAnsi" w:cstheme="minorHAnsi"/>
          <w:color w:val="353535"/>
        </w:rPr>
        <w:t xml:space="preserve"> </w:t>
      </w:r>
      <w:r w:rsidRPr="00E9181B">
        <w:rPr>
          <w:rStyle w:val="Strong"/>
          <w:rFonts w:asciiTheme="minorHAnsi" w:eastAsiaTheme="majorEastAsia" w:hAnsiTheme="minorHAnsi" w:cstheme="minorHAnsi"/>
          <w:color w:val="353535"/>
        </w:rPr>
        <w:t>2.</w:t>
      </w:r>
      <w:r w:rsidRPr="00E9181B">
        <w:rPr>
          <w:rFonts w:asciiTheme="minorHAnsi" w:hAnsiTheme="minorHAnsi" w:cstheme="minorHAnsi"/>
          <w:color w:val="353535"/>
        </w:rPr>
        <w:t> The Portuguese man o’ war doesn’t swim. Instead, it uses wind and ocean currents to propel it forward.</w:t>
      </w:r>
      <w:r>
        <w:rPr>
          <w:rFonts w:asciiTheme="minorHAnsi" w:hAnsiTheme="minorHAnsi" w:cstheme="minorHAnsi"/>
          <w:color w:val="353535"/>
        </w:rPr>
        <w:t xml:space="preserve"> </w:t>
      </w:r>
      <w:r w:rsidRPr="00E9181B">
        <w:rPr>
          <w:rStyle w:val="Strong"/>
          <w:rFonts w:asciiTheme="minorHAnsi" w:eastAsiaTheme="majorEastAsia" w:hAnsiTheme="minorHAnsi" w:cstheme="minorHAnsi"/>
          <w:color w:val="353535"/>
        </w:rPr>
        <w:t>3.</w:t>
      </w:r>
      <w:r w:rsidRPr="00E9181B">
        <w:rPr>
          <w:rFonts w:asciiTheme="minorHAnsi" w:hAnsiTheme="minorHAnsi" w:cstheme="minorHAnsi"/>
          <w:color w:val="353535"/>
        </w:rPr>
        <w:t> The Portuguese man o’ war was named after its resemblance to 18th century Portuguese warships.</w:t>
      </w:r>
      <w:r>
        <w:rPr>
          <w:rFonts w:asciiTheme="minorHAnsi" w:hAnsiTheme="minorHAnsi" w:cstheme="minorHAnsi"/>
          <w:color w:val="353535"/>
          <w:vertAlign w:val="superscript"/>
        </w:rPr>
        <w:t xml:space="preserve"> </w:t>
      </w:r>
      <w:r w:rsidRPr="00E9181B">
        <w:rPr>
          <w:rStyle w:val="Strong"/>
          <w:rFonts w:asciiTheme="minorHAnsi" w:eastAsiaTheme="majorEastAsia" w:hAnsiTheme="minorHAnsi" w:cstheme="minorHAnsi"/>
          <w:color w:val="353535"/>
        </w:rPr>
        <w:t>4.</w:t>
      </w:r>
      <w:r w:rsidRPr="00E9181B">
        <w:rPr>
          <w:rFonts w:asciiTheme="minorHAnsi" w:hAnsiTheme="minorHAnsi" w:cstheme="minorHAnsi"/>
          <w:color w:val="353535"/>
        </w:rPr>
        <w:t> The Portuguese man o war’s float can be up to 6 inches (15 cm) tall.</w:t>
      </w:r>
      <w:r>
        <w:rPr>
          <w:rFonts w:asciiTheme="minorHAnsi" w:hAnsiTheme="minorHAnsi" w:cstheme="minorHAnsi"/>
          <w:color w:val="353535"/>
        </w:rPr>
        <w:t xml:space="preserve"> </w:t>
      </w:r>
      <w:r w:rsidRPr="00E9181B">
        <w:rPr>
          <w:rStyle w:val="Strong"/>
          <w:rFonts w:asciiTheme="minorHAnsi" w:eastAsiaTheme="majorEastAsia" w:hAnsiTheme="minorHAnsi" w:cstheme="minorHAnsi"/>
          <w:color w:val="353535"/>
        </w:rPr>
        <w:t>5. </w:t>
      </w:r>
      <w:r w:rsidRPr="00E9181B">
        <w:rPr>
          <w:rFonts w:asciiTheme="minorHAnsi" w:hAnsiTheme="minorHAnsi" w:cstheme="minorHAnsi"/>
          <w:color w:val="353535"/>
        </w:rPr>
        <w:t>The Portuguese man o’ war’s tentacles grow as long as 165 feet</w:t>
      </w:r>
      <w:r>
        <w:rPr>
          <w:rFonts w:asciiTheme="minorHAnsi" w:hAnsiTheme="minorHAnsi" w:cstheme="minorHAnsi"/>
          <w:color w:val="353535"/>
        </w:rPr>
        <w:t xml:space="preserve">. </w:t>
      </w:r>
      <w:r w:rsidR="00B250A7">
        <w:rPr>
          <w:rFonts w:asciiTheme="minorHAnsi" w:hAnsiTheme="minorHAnsi" w:cstheme="minorHAnsi"/>
          <w:color w:val="353535"/>
        </w:rPr>
        <w:t xml:space="preserve"> </w:t>
      </w:r>
      <w:r>
        <w:rPr>
          <w:rFonts w:asciiTheme="minorHAnsi" w:hAnsiTheme="minorHAnsi" w:cstheme="minorHAnsi"/>
          <w:color w:val="353535"/>
        </w:rPr>
        <w:t xml:space="preserve">Yikes! </w:t>
      </w:r>
      <w:r w:rsidR="00697999">
        <w:rPr>
          <w:rFonts w:asciiTheme="minorHAnsi" w:hAnsiTheme="minorHAnsi" w:cstheme="minorHAnsi"/>
          <w:color w:val="353535"/>
        </w:rPr>
        <w:t>Pretty to look at but don’t touch them!!</w:t>
      </w:r>
    </w:p>
    <w:p w14:paraId="07402632" w14:textId="77777777" w:rsidR="00983D16" w:rsidRPr="00983D16" w:rsidRDefault="00983D16" w:rsidP="00983D16">
      <w:pPr>
        <w:rPr>
          <w:rFonts w:ascii="Times New Roman" w:eastAsia="Times New Roman" w:hAnsi="Times New Roman" w:cs="Times New Roman"/>
          <w:color w:val="000000"/>
          <w:sz w:val="23"/>
          <w:szCs w:val="23"/>
        </w:rPr>
      </w:pPr>
      <w:proofErr w:type="spellStart"/>
      <w:r w:rsidRPr="00983D16">
        <w:rPr>
          <w:rFonts w:ascii="Times New Roman" w:eastAsia="Times New Roman" w:hAnsi="Times New Roman" w:cs="Times New Roman"/>
          <w:b/>
          <w:bCs/>
          <w:color w:val="000000"/>
          <w:sz w:val="23"/>
          <w:szCs w:val="23"/>
        </w:rPr>
        <w:lastRenderedPageBreak/>
        <w:t>Southpoint</w:t>
      </w:r>
      <w:proofErr w:type="spellEnd"/>
      <w:r w:rsidRPr="00983D16">
        <w:rPr>
          <w:rFonts w:ascii="Times New Roman" w:eastAsia="Times New Roman" w:hAnsi="Times New Roman" w:cs="Times New Roman"/>
          <w:b/>
          <w:bCs/>
          <w:color w:val="000000"/>
          <w:sz w:val="23"/>
          <w:szCs w:val="23"/>
        </w:rPr>
        <w:t xml:space="preserve"> Owner's Email List</w:t>
      </w:r>
    </w:p>
    <w:p w14:paraId="4305FE4B" w14:textId="708FF59D" w:rsidR="00983D16" w:rsidRDefault="00983D16" w:rsidP="00983D16">
      <w:pPr>
        <w:rPr>
          <w:rFonts w:ascii="Times New Roman" w:eastAsia="Times New Roman" w:hAnsi="Times New Roman" w:cs="Times New Roman"/>
          <w:color w:val="000000"/>
          <w:sz w:val="23"/>
          <w:szCs w:val="23"/>
        </w:rPr>
      </w:pPr>
      <w:r w:rsidRPr="00983D16">
        <w:rPr>
          <w:rFonts w:ascii="Times New Roman" w:eastAsia="Times New Roman" w:hAnsi="Times New Roman" w:cs="Times New Roman"/>
          <w:color w:val="000000"/>
          <w:sz w:val="23"/>
          <w:szCs w:val="23"/>
        </w:rPr>
        <w:t xml:space="preserve">About 8 years ago, a private, online group for </w:t>
      </w:r>
      <w:proofErr w:type="spellStart"/>
      <w:r w:rsidRPr="00983D16">
        <w:rPr>
          <w:rFonts w:ascii="Times New Roman" w:eastAsia="Times New Roman" w:hAnsi="Times New Roman" w:cs="Times New Roman"/>
          <w:color w:val="000000"/>
          <w:sz w:val="23"/>
          <w:szCs w:val="23"/>
        </w:rPr>
        <w:t>Southpoint</w:t>
      </w:r>
      <w:proofErr w:type="spellEnd"/>
      <w:r w:rsidRPr="00983D16">
        <w:rPr>
          <w:rFonts w:ascii="Times New Roman" w:eastAsia="Times New Roman" w:hAnsi="Times New Roman" w:cs="Times New Roman"/>
          <w:color w:val="000000"/>
          <w:sz w:val="23"/>
          <w:szCs w:val="23"/>
        </w:rPr>
        <w:t xml:space="preserve"> owners </w:t>
      </w:r>
      <w:r w:rsidR="00887C11">
        <w:rPr>
          <w:rFonts w:ascii="Times New Roman" w:eastAsia="Times New Roman" w:hAnsi="Times New Roman" w:cs="Times New Roman"/>
          <w:color w:val="000000"/>
          <w:sz w:val="23"/>
          <w:szCs w:val="23"/>
        </w:rPr>
        <w:t xml:space="preserve">was started </w:t>
      </w:r>
      <w:r w:rsidRPr="00983D16">
        <w:rPr>
          <w:rFonts w:ascii="Times New Roman" w:eastAsia="Times New Roman" w:hAnsi="Times New Roman" w:cs="Times New Roman"/>
          <w:color w:val="000000"/>
          <w:sz w:val="23"/>
          <w:szCs w:val="23"/>
        </w:rPr>
        <w:t xml:space="preserve">to stay in touch with each other. </w:t>
      </w:r>
      <w:r w:rsidR="00887C11">
        <w:rPr>
          <w:rFonts w:ascii="Times New Roman" w:eastAsia="Times New Roman" w:hAnsi="Times New Roman" w:cs="Times New Roman"/>
          <w:color w:val="000000"/>
          <w:sz w:val="23"/>
          <w:szCs w:val="23"/>
        </w:rPr>
        <w:t>It’s been</w:t>
      </w:r>
      <w:r w:rsidRPr="00983D16">
        <w:rPr>
          <w:rFonts w:ascii="Times New Roman" w:eastAsia="Times New Roman" w:hAnsi="Times New Roman" w:cs="Times New Roman"/>
          <w:color w:val="000000"/>
          <w:sz w:val="23"/>
          <w:szCs w:val="23"/>
        </w:rPr>
        <w:t xml:space="preserve"> used to communicate during hurricanes, discuss HOA changes, and stay updated on building construction</w:t>
      </w:r>
      <w:r w:rsidR="00887C11">
        <w:rPr>
          <w:rFonts w:ascii="Times New Roman" w:eastAsia="Times New Roman" w:hAnsi="Times New Roman" w:cs="Times New Roman"/>
          <w:color w:val="000000"/>
          <w:sz w:val="23"/>
          <w:szCs w:val="23"/>
        </w:rPr>
        <w:t>, and more</w:t>
      </w:r>
      <w:r w:rsidRPr="00983D16">
        <w:rPr>
          <w:rFonts w:ascii="Times New Roman" w:eastAsia="Times New Roman" w:hAnsi="Times New Roman" w:cs="Times New Roman"/>
          <w:color w:val="000000"/>
          <w:sz w:val="23"/>
          <w:szCs w:val="23"/>
        </w:rPr>
        <w:t xml:space="preserve">. Currently about 50 owners are in the Google group mailing list. Any owner can use it to send a message/question/comment to all the other owners. </w:t>
      </w:r>
      <w:r w:rsidR="00887C11">
        <w:rPr>
          <w:rFonts w:ascii="Times New Roman" w:eastAsia="Times New Roman" w:hAnsi="Times New Roman" w:cs="Times New Roman"/>
          <w:color w:val="000000"/>
          <w:sz w:val="23"/>
          <w:szCs w:val="23"/>
        </w:rPr>
        <w:t xml:space="preserve">This e-mail list was </w:t>
      </w:r>
      <w:r w:rsidRPr="00983D16">
        <w:rPr>
          <w:rFonts w:ascii="Times New Roman" w:eastAsia="Times New Roman" w:hAnsi="Times New Roman" w:cs="Times New Roman"/>
          <w:color w:val="000000"/>
          <w:sz w:val="23"/>
          <w:szCs w:val="23"/>
        </w:rPr>
        <w:t xml:space="preserve">recently used </w:t>
      </w:r>
      <w:r w:rsidR="00887C11">
        <w:rPr>
          <w:rFonts w:ascii="Times New Roman" w:eastAsia="Times New Roman" w:hAnsi="Times New Roman" w:cs="Times New Roman"/>
          <w:color w:val="000000"/>
          <w:sz w:val="23"/>
          <w:szCs w:val="23"/>
        </w:rPr>
        <w:t>t</w:t>
      </w:r>
      <w:r w:rsidRPr="00983D16">
        <w:rPr>
          <w:rFonts w:ascii="Times New Roman" w:eastAsia="Times New Roman" w:hAnsi="Times New Roman" w:cs="Times New Roman"/>
          <w:color w:val="000000"/>
          <w:sz w:val="23"/>
          <w:szCs w:val="23"/>
        </w:rPr>
        <w:t>o send out a recap of the HOA meeting in Dec. If you would like to be added, send an email to fellow owner Kevin David (k.david@gtoast.net) who manages the group.</w:t>
      </w:r>
    </w:p>
    <w:p w14:paraId="1D1C4A17" w14:textId="77777777" w:rsidR="00781038" w:rsidRPr="00983D16" w:rsidRDefault="00781038" w:rsidP="00983D16">
      <w:pPr>
        <w:rPr>
          <w:rFonts w:ascii="Times New Roman" w:eastAsia="Times New Roman" w:hAnsi="Times New Roman" w:cs="Times New Roman"/>
          <w:color w:val="000000"/>
          <w:sz w:val="23"/>
          <w:szCs w:val="23"/>
        </w:rPr>
      </w:pPr>
    </w:p>
    <w:p w14:paraId="4A42FAFC" w14:textId="67EEE3DB" w:rsidR="0037361D" w:rsidRDefault="0037361D" w:rsidP="007D63AD"/>
    <w:p w14:paraId="74D718E9" w14:textId="7AE3A671" w:rsidR="004D5741" w:rsidRDefault="004D5741" w:rsidP="007D63AD"/>
    <w:p w14:paraId="0A752A60" w14:textId="4BE758F3" w:rsidR="004D5741" w:rsidRDefault="004D5741" w:rsidP="007D63AD"/>
    <w:p w14:paraId="19A189DC" w14:textId="68058A60" w:rsidR="00970AD9" w:rsidRDefault="00781038" w:rsidP="00B77F3C">
      <w:pPr>
        <w:pStyle w:val="NewsletterBody"/>
        <w:rPr>
          <w:rFonts w:asciiTheme="majorHAnsi" w:hAnsiTheme="majorHAnsi" w:cstheme="majorHAnsi"/>
          <w:sz w:val="24"/>
        </w:rPr>
      </w:pPr>
      <w:r>
        <w:rPr>
          <w:rFonts w:asciiTheme="majorHAnsi" w:hAnsiTheme="majorHAnsi" w:cstheme="majorHAnsi"/>
          <w:sz w:val="24"/>
        </w:rPr>
        <w:t xml:space="preserve">  </w:t>
      </w:r>
      <w:r w:rsidR="00970AD9">
        <w:rPr>
          <w:rFonts w:ascii="Georgia" w:hAnsi="Georgia"/>
          <w:noProof/>
          <w:color w:val="333333"/>
          <w:sz w:val="16"/>
          <w:szCs w:val="16"/>
        </w:rPr>
        <w:drawing>
          <wp:inline distT="0" distB="0" distL="0" distR="0" wp14:anchorId="06983FE5" wp14:editId="1AC7A753">
            <wp:extent cx="3240361" cy="126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ner Spotlight.JPG"/>
                    <pic:cNvPicPr/>
                  </pic:nvPicPr>
                  <pic:blipFill>
                    <a:blip r:embed="rId19">
                      <a:extLst>
                        <a:ext uri="{28A0092B-C50C-407E-A947-70E740481C1C}">
                          <a14:useLocalDpi xmlns:a14="http://schemas.microsoft.com/office/drawing/2010/main" val="0"/>
                        </a:ext>
                      </a:extLst>
                    </a:blip>
                    <a:stretch>
                      <a:fillRect/>
                    </a:stretch>
                  </pic:blipFill>
                  <pic:spPr>
                    <a:xfrm>
                      <a:off x="0" y="0"/>
                      <a:ext cx="3365753" cy="1312549"/>
                    </a:xfrm>
                    <a:prstGeom prst="rect">
                      <a:avLst/>
                    </a:prstGeom>
                  </pic:spPr>
                </pic:pic>
              </a:graphicData>
            </a:graphic>
          </wp:inline>
        </w:drawing>
      </w:r>
    </w:p>
    <w:p w14:paraId="491BAFCA" w14:textId="1BD00127" w:rsidR="00781038" w:rsidRDefault="00E964F9" w:rsidP="00781038">
      <w:pPr>
        <w:pStyle w:val="NormalWeb"/>
        <w:rPr>
          <w:color w:val="000000"/>
          <w:sz w:val="23"/>
          <w:szCs w:val="23"/>
        </w:rPr>
      </w:pPr>
      <w:r>
        <w:rPr>
          <w:color w:val="000000"/>
          <w:sz w:val="23"/>
          <w:szCs w:val="23"/>
        </w:rPr>
        <w:t>I’m looking for owners to be in the spotlight.  Don’t be shy!   If interested, please send me a short bio, pictures and e-mail to me. Thank you!</w:t>
      </w:r>
    </w:p>
    <w:p w14:paraId="20B69916" w14:textId="02C68F9F" w:rsidR="00546353" w:rsidRPr="00546353" w:rsidRDefault="00546353" w:rsidP="004E71E2">
      <w:pPr>
        <w:pStyle w:val="NewsletterBody"/>
        <w:rPr>
          <w:rFonts w:asciiTheme="majorHAnsi" w:hAnsiTheme="majorHAnsi" w:cstheme="majorHAnsi"/>
          <w:sz w:val="16"/>
          <w:szCs w:val="16"/>
        </w:rPr>
      </w:pPr>
      <w:r>
        <w:rPr>
          <w:rFonts w:asciiTheme="majorHAnsi" w:hAnsiTheme="majorHAnsi" w:cstheme="majorHAnsi"/>
          <w:sz w:val="24"/>
        </w:rPr>
        <w:t xml:space="preserve">   </w:t>
      </w:r>
    </w:p>
    <w:p w14:paraId="08EF0DC2" w14:textId="30919150" w:rsidR="0075637A" w:rsidRDefault="0075637A" w:rsidP="00B77F3C">
      <w:pPr>
        <w:pStyle w:val="NewsletterBody"/>
        <w:rPr>
          <w:rFonts w:asciiTheme="majorHAnsi" w:hAnsiTheme="majorHAnsi" w:cstheme="majorHAnsi"/>
          <w:sz w:val="24"/>
        </w:rPr>
      </w:pPr>
    </w:p>
    <w:p w14:paraId="207698E7" w14:textId="6731EB2F" w:rsidR="00176BF8" w:rsidRDefault="0075637A" w:rsidP="00B77F3C">
      <w:pPr>
        <w:pStyle w:val="NewsletterBody"/>
        <w:rPr>
          <w:rFonts w:asciiTheme="majorHAnsi" w:hAnsiTheme="majorHAnsi" w:cstheme="majorHAnsi"/>
          <w:sz w:val="24"/>
        </w:rPr>
      </w:pPr>
      <w:r>
        <w:rPr>
          <w:rFonts w:asciiTheme="majorHAnsi" w:hAnsiTheme="majorHAnsi" w:cstheme="majorHAnsi"/>
          <w:sz w:val="24"/>
        </w:rPr>
        <w:t>T</w:t>
      </w:r>
      <w:r w:rsidR="00176BF8">
        <w:rPr>
          <w:rFonts w:asciiTheme="majorHAnsi" w:hAnsiTheme="majorHAnsi" w:cstheme="majorHAnsi"/>
          <w:sz w:val="24"/>
        </w:rPr>
        <w:t>hank you for your suggestions and comments given to me for our newsletter. Please feel free to continue to send pictures and content to me. Thank you!</w:t>
      </w:r>
    </w:p>
    <w:p w14:paraId="011848CA" w14:textId="1BAD1147" w:rsidR="00645A03" w:rsidRDefault="00645A03" w:rsidP="00B77F3C">
      <w:pPr>
        <w:pStyle w:val="NewsletterBody"/>
        <w:rPr>
          <w:rFonts w:asciiTheme="majorHAnsi" w:hAnsiTheme="majorHAnsi" w:cstheme="majorHAnsi"/>
          <w:sz w:val="24"/>
        </w:rPr>
      </w:pPr>
    </w:p>
    <w:p w14:paraId="597C847E" w14:textId="54CF1120" w:rsidR="00645A03" w:rsidRDefault="00645A03" w:rsidP="00B77F3C">
      <w:pPr>
        <w:pStyle w:val="NewsletterBody"/>
        <w:rPr>
          <w:rFonts w:asciiTheme="majorHAnsi" w:hAnsiTheme="majorHAnsi" w:cstheme="majorHAnsi"/>
          <w:sz w:val="24"/>
        </w:rPr>
      </w:pPr>
      <w:r>
        <w:rPr>
          <w:rFonts w:asciiTheme="majorHAnsi" w:hAnsiTheme="majorHAnsi" w:cstheme="majorHAnsi"/>
          <w:sz w:val="24"/>
        </w:rPr>
        <w:t>Respectfully,</w:t>
      </w:r>
    </w:p>
    <w:p w14:paraId="244D4294" w14:textId="777FFD60" w:rsidR="00176BF8" w:rsidRDefault="00176BF8" w:rsidP="00B77F3C">
      <w:pPr>
        <w:pStyle w:val="NewsletterBody"/>
        <w:rPr>
          <w:rStyle w:val="Hyperlink"/>
          <w:rFonts w:asciiTheme="majorHAnsi" w:hAnsiTheme="majorHAnsi" w:cstheme="majorHAnsi"/>
          <w:sz w:val="24"/>
        </w:rPr>
      </w:pPr>
      <w:r>
        <w:rPr>
          <w:rFonts w:asciiTheme="majorHAnsi" w:hAnsiTheme="majorHAnsi" w:cstheme="majorHAnsi"/>
          <w:sz w:val="24"/>
        </w:rPr>
        <w:t>Linda Collette</w:t>
      </w:r>
      <w:proofErr w:type="gramStart"/>
      <w:r>
        <w:rPr>
          <w:rFonts w:asciiTheme="majorHAnsi" w:hAnsiTheme="majorHAnsi" w:cstheme="majorHAnsi"/>
          <w:sz w:val="24"/>
        </w:rPr>
        <w:t xml:space="preserve">,  </w:t>
      </w:r>
      <w:proofErr w:type="gramEnd"/>
      <w:hyperlink r:id="rId20" w:history="1">
        <w:r w:rsidRPr="00EA7FA3">
          <w:rPr>
            <w:rStyle w:val="Hyperlink"/>
            <w:rFonts w:asciiTheme="majorHAnsi" w:hAnsiTheme="majorHAnsi" w:cstheme="majorHAnsi"/>
            <w:sz w:val="24"/>
          </w:rPr>
          <w:t>redcar@charter.net</w:t>
        </w:r>
      </w:hyperlink>
    </w:p>
    <w:p w14:paraId="04284410" w14:textId="63BC35C6" w:rsidR="0075637A" w:rsidRDefault="0075637A" w:rsidP="00B77F3C">
      <w:pPr>
        <w:pStyle w:val="NewsletterBody"/>
        <w:rPr>
          <w:rStyle w:val="Hyperlink"/>
          <w:rFonts w:asciiTheme="majorHAnsi" w:hAnsiTheme="majorHAnsi" w:cstheme="majorHAnsi"/>
          <w:sz w:val="24"/>
        </w:rPr>
      </w:pPr>
    </w:p>
    <w:p w14:paraId="4667CEC9" w14:textId="1774D767" w:rsidR="00CC459B" w:rsidRDefault="00CC459B" w:rsidP="00B77F3C">
      <w:pPr>
        <w:pStyle w:val="NewsletterBody"/>
        <w:rPr>
          <w:rStyle w:val="Hyperlink"/>
          <w:rFonts w:asciiTheme="majorHAnsi" w:hAnsiTheme="majorHAnsi" w:cstheme="majorHAnsi"/>
          <w:sz w:val="24"/>
        </w:rPr>
      </w:pPr>
    </w:p>
    <w:p w14:paraId="63C8D8B3" w14:textId="49773055" w:rsidR="00FF5DD6" w:rsidRDefault="00CC459B" w:rsidP="00B77F3C">
      <w:pPr>
        <w:pStyle w:val="NewsletterBody"/>
        <w:rPr>
          <w:rFonts w:asciiTheme="majorHAnsi" w:hAnsiTheme="majorHAnsi" w:cstheme="majorHAnsi"/>
          <w:sz w:val="24"/>
        </w:rPr>
      </w:pPr>
      <w:r>
        <w:rPr>
          <w:rFonts w:asciiTheme="majorHAnsi" w:hAnsiTheme="majorHAnsi" w:cstheme="majorHAnsi"/>
          <w:sz w:val="24"/>
        </w:rPr>
        <w:t xml:space="preserve">    </w:t>
      </w:r>
    </w:p>
    <w:p w14:paraId="2911B33B" w14:textId="5F962AEA" w:rsidR="00FF5DD6" w:rsidRDefault="00FF5DD6" w:rsidP="00B77F3C">
      <w:pPr>
        <w:pStyle w:val="NewsletterBody"/>
        <w:rPr>
          <w:rFonts w:asciiTheme="majorHAnsi" w:hAnsiTheme="majorHAnsi" w:cstheme="majorHAnsi"/>
          <w:sz w:val="24"/>
        </w:rPr>
      </w:pPr>
    </w:p>
    <w:p w14:paraId="5CCF5EF7" w14:textId="379A7352" w:rsidR="00176BF8" w:rsidRDefault="00176BF8" w:rsidP="00B77F3C">
      <w:pPr>
        <w:pStyle w:val="NewsletterBody"/>
        <w:rPr>
          <w:rFonts w:asciiTheme="majorHAnsi" w:hAnsiTheme="majorHAnsi" w:cstheme="majorHAnsi"/>
          <w:sz w:val="24"/>
        </w:rPr>
      </w:pPr>
    </w:p>
    <w:p w14:paraId="3B46E097" w14:textId="2922C57E" w:rsidR="00F17FBB" w:rsidRDefault="00F17FBB" w:rsidP="00B77F3C">
      <w:pPr>
        <w:pStyle w:val="NewsletterBody"/>
        <w:rPr>
          <w:rFonts w:asciiTheme="majorHAnsi" w:hAnsiTheme="majorHAnsi" w:cstheme="majorHAnsi"/>
          <w:sz w:val="24"/>
        </w:rPr>
      </w:pPr>
    </w:p>
    <w:p w14:paraId="35FF34F0" w14:textId="77777777" w:rsidR="00F17FBB" w:rsidRDefault="00F17FBB" w:rsidP="00B77F3C">
      <w:pPr>
        <w:pStyle w:val="NewsletterBody"/>
        <w:rPr>
          <w:rFonts w:asciiTheme="majorHAnsi" w:hAnsiTheme="majorHAnsi" w:cstheme="majorHAnsi"/>
          <w:sz w:val="24"/>
        </w:rPr>
      </w:pPr>
    </w:p>
    <w:p w14:paraId="73D47ADF" w14:textId="3E09FF43" w:rsidR="00F450B9" w:rsidRDefault="00F450B9" w:rsidP="002F3B9B">
      <w:pPr>
        <w:pStyle w:val="NewsletterBody"/>
        <w:jc w:val="left"/>
        <w:rPr>
          <w:rFonts w:asciiTheme="majorHAnsi" w:hAnsiTheme="majorHAnsi" w:cstheme="majorHAnsi"/>
          <w:b/>
          <w:szCs w:val="22"/>
          <w:u w:val="single"/>
          <w:shd w:val="clear" w:color="auto" w:fill="FFFFFF"/>
        </w:rPr>
      </w:pPr>
      <w:proofErr w:type="spellStart"/>
      <w:r w:rsidRPr="006551AF">
        <w:rPr>
          <w:rFonts w:asciiTheme="majorHAnsi" w:hAnsiTheme="majorHAnsi" w:cstheme="majorHAnsi"/>
          <w:b/>
          <w:szCs w:val="22"/>
          <w:u w:val="single"/>
          <w:shd w:val="clear" w:color="auto" w:fill="FFFFFF"/>
        </w:rPr>
        <w:t>Southpoint</w:t>
      </w:r>
      <w:proofErr w:type="spellEnd"/>
      <w:r w:rsidRPr="006551AF">
        <w:rPr>
          <w:rFonts w:asciiTheme="majorHAnsi" w:hAnsiTheme="majorHAnsi" w:cstheme="majorHAnsi"/>
          <w:b/>
          <w:szCs w:val="22"/>
          <w:u w:val="single"/>
          <w:shd w:val="clear" w:color="auto" w:fill="FFFFFF"/>
        </w:rPr>
        <w:t xml:space="preserve"> Board Members</w:t>
      </w:r>
    </w:p>
    <w:p w14:paraId="68106666" w14:textId="11F41F89" w:rsidR="00F450B9" w:rsidRDefault="00F450B9" w:rsidP="00F450B9">
      <w:pPr>
        <w:pStyle w:val="NewsletterBody"/>
        <w:rPr>
          <w:rFonts w:asciiTheme="majorHAnsi" w:hAnsiTheme="majorHAnsi" w:cstheme="majorHAnsi"/>
          <w:bCs/>
          <w:szCs w:val="22"/>
          <w:shd w:val="clear" w:color="auto" w:fill="FFFFFF"/>
        </w:rPr>
      </w:pPr>
      <w:r>
        <w:rPr>
          <w:rFonts w:asciiTheme="majorHAnsi" w:hAnsiTheme="majorHAnsi" w:cstheme="majorHAnsi"/>
          <w:bCs/>
          <w:szCs w:val="22"/>
          <w:shd w:val="clear" w:color="auto" w:fill="FFFFFF"/>
        </w:rPr>
        <w:t xml:space="preserve">Phil </w:t>
      </w:r>
      <w:proofErr w:type="spellStart"/>
      <w:r>
        <w:rPr>
          <w:rFonts w:asciiTheme="majorHAnsi" w:hAnsiTheme="majorHAnsi" w:cstheme="majorHAnsi"/>
          <w:bCs/>
          <w:szCs w:val="22"/>
          <w:shd w:val="clear" w:color="auto" w:fill="FFFFFF"/>
        </w:rPr>
        <w:t>Danley</w:t>
      </w:r>
      <w:proofErr w:type="spellEnd"/>
      <w:r>
        <w:rPr>
          <w:rFonts w:asciiTheme="majorHAnsi" w:hAnsiTheme="majorHAnsi" w:cstheme="majorHAnsi"/>
          <w:bCs/>
          <w:szCs w:val="22"/>
          <w:shd w:val="clear" w:color="auto" w:fill="FFFFFF"/>
        </w:rPr>
        <w:t>, President</w:t>
      </w:r>
    </w:p>
    <w:p w14:paraId="5D6A86B6" w14:textId="69EE460C" w:rsidR="00F450B9" w:rsidRDefault="00F450B9" w:rsidP="00F450B9">
      <w:pPr>
        <w:pStyle w:val="NewsletterBody"/>
        <w:rPr>
          <w:rFonts w:asciiTheme="majorHAnsi" w:hAnsiTheme="majorHAnsi" w:cstheme="majorHAnsi"/>
          <w:bCs/>
          <w:szCs w:val="22"/>
          <w:shd w:val="clear" w:color="auto" w:fill="FFFFFF"/>
        </w:rPr>
      </w:pPr>
      <w:r>
        <w:rPr>
          <w:rFonts w:asciiTheme="majorHAnsi" w:hAnsiTheme="majorHAnsi" w:cstheme="majorHAnsi"/>
          <w:bCs/>
          <w:szCs w:val="22"/>
          <w:shd w:val="clear" w:color="auto" w:fill="FFFFFF"/>
        </w:rPr>
        <w:t>Linda Collette, Vice President</w:t>
      </w:r>
    </w:p>
    <w:p w14:paraId="7502396F" w14:textId="37130ACF" w:rsidR="00F450B9" w:rsidRPr="00F450B9" w:rsidRDefault="00F450B9" w:rsidP="00F450B9">
      <w:pPr>
        <w:pStyle w:val="NewsletterBody"/>
        <w:rPr>
          <w:rFonts w:asciiTheme="majorHAnsi" w:hAnsiTheme="majorHAnsi" w:cstheme="majorHAnsi"/>
          <w:bCs/>
          <w:szCs w:val="22"/>
          <w:shd w:val="clear" w:color="auto" w:fill="FFFFFF"/>
        </w:rPr>
      </w:pPr>
      <w:r>
        <w:rPr>
          <w:rFonts w:asciiTheme="majorHAnsi" w:hAnsiTheme="majorHAnsi" w:cstheme="majorHAnsi"/>
          <w:bCs/>
          <w:szCs w:val="22"/>
          <w:shd w:val="clear" w:color="auto" w:fill="FFFFFF"/>
        </w:rPr>
        <w:t xml:space="preserve">Judy </w:t>
      </w:r>
      <w:proofErr w:type="spellStart"/>
      <w:r>
        <w:rPr>
          <w:rFonts w:asciiTheme="majorHAnsi" w:hAnsiTheme="majorHAnsi" w:cstheme="majorHAnsi"/>
          <w:bCs/>
          <w:szCs w:val="22"/>
          <w:shd w:val="clear" w:color="auto" w:fill="FFFFFF"/>
        </w:rPr>
        <w:t>V</w:t>
      </w:r>
      <w:r w:rsidR="008D1FB1">
        <w:rPr>
          <w:rFonts w:asciiTheme="majorHAnsi" w:hAnsiTheme="majorHAnsi" w:cstheme="majorHAnsi"/>
          <w:bCs/>
          <w:szCs w:val="22"/>
          <w:shd w:val="clear" w:color="auto" w:fill="FFFFFF"/>
        </w:rPr>
        <w:t>oi</w:t>
      </w:r>
      <w:r>
        <w:rPr>
          <w:rFonts w:asciiTheme="majorHAnsi" w:hAnsiTheme="majorHAnsi" w:cstheme="majorHAnsi"/>
          <w:bCs/>
          <w:szCs w:val="22"/>
          <w:shd w:val="clear" w:color="auto" w:fill="FFFFFF"/>
        </w:rPr>
        <w:t>ers</w:t>
      </w:r>
      <w:proofErr w:type="spellEnd"/>
      <w:r>
        <w:rPr>
          <w:rFonts w:asciiTheme="majorHAnsi" w:hAnsiTheme="majorHAnsi" w:cstheme="majorHAnsi"/>
          <w:bCs/>
          <w:szCs w:val="22"/>
          <w:shd w:val="clear" w:color="auto" w:fill="FFFFFF"/>
        </w:rPr>
        <w:t>, Secretary/Treasurer</w:t>
      </w:r>
    </w:p>
    <w:p w14:paraId="17EBFE2D" w14:textId="77777777" w:rsidR="000F0922" w:rsidRDefault="000F0922">
      <w:pPr>
        <w:pStyle w:val="NewsletterBody"/>
        <w:rPr>
          <w:rFonts w:asciiTheme="majorHAnsi" w:hAnsiTheme="majorHAnsi" w:cstheme="majorHAnsi"/>
          <w:szCs w:val="22"/>
          <w:shd w:val="clear" w:color="auto" w:fill="FFFFFF"/>
        </w:rPr>
      </w:pPr>
    </w:p>
    <w:p w14:paraId="5382D39F" w14:textId="77777777" w:rsidR="000F0922" w:rsidRPr="006551AF" w:rsidRDefault="000F0922">
      <w:pPr>
        <w:pStyle w:val="NewsletterBody"/>
        <w:rPr>
          <w:rFonts w:asciiTheme="majorHAnsi" w:hAnsiTheme="majorHAnsi" w:cstheme="majorHAnsi"/>
          <w:b/>
          <w:szCs w:val="22"/>
          <w:u w:val="single"/>
          <w:shd w:val="clear" w:color="auto" w:fill="FFFFFF"/>
        </w:rPr>
      </w:pPr>
      <w:proofErr w:type="spellStart"/>
      <w:r w:rsidRPr="006551AF">
        <w:rPr>
          <w:rFonts w:asciiTheme="majorHAnsi" w:hAnsiTheme="majorHAnsi" w:cstheme="majorHAnsi"/>
          <w:b/>
          <w:szCs w:val="22"/>
          <w:u w:val="single"/>
          <w:shd w:val="clear" w:color="auto" w:fill="FFFFFF"/>
        </w:rPr>
        <w:t>Southpoint</w:t>
      </w:r>
      <w:proofErr w:type="spellEnd"/>
      <w:r w:rsidRPr="006551AF">
        <w:rPr>
          <w:rFonts w:asciiTheme="majorHAnsi" w:hAnsiTheme="majorHAnsi" w:cstheme="majorHAnsi"/>
          <w:b/>
          <w:szCs w:val="22"/>
          <w:u w:val="single"/>
          <w:shd w:val="clear" w:color="auto" w:fill="FFFFFF"/>
        </w:rPr>
        <w:t xml:space="preserve"> Rental Board Members</w:t>
      </w:r>
    </w:p>
    <w:p w14:paraId="01E71A05" w14:textId="77777777" w:rsidR="00CD2985" w:rsidRDefault="00CD2985">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Alan Powell, President</w:t>
      </w:r>
    </w:p>
    <w:p w14:paraId="7EA61DF9" w14:textId="3BE2ABD7" w:rsidR="000F0922" w:rsidRDefault="000F0922">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 xml:space="preserve">Judy </w:t>
      </w:r>
      <w:proofErr w:type="spellStart"/>
      <w:r>
        <w:rPr>
          <w:rFonts w:asciiTheme="majorHAnsi" w:hAnsiTheme="majorHAnsi" w:cstheme="majorHAnsi"/>
          <w:szCs w:val="22"/>
          <w:shd w:val="clear" w:color="auto" w:fill="FFFFFF"/>
        </w:rPr>
        <w:t>Voiers</w:t>
      </w:r>
      <w:proofErr w:type="spellEnd"/>
      <w:r>
        <w:rPr>
          <w:rFonts w:asciiTheme="majorHAnsi" w:hAnsiTheme="majorHAnsi" w:cstheme="majorHAnsi"/>
          <w:szCs w:val="22"/>
          <w:shd w:val="clear" w:color="auto" w:fill="FFFFFF"/>
        </w:rPr>
        <w:t>, Vice President</w:t>
      </w:r>
    </w:p>
    <w:p w14:paraId="45D8E5F3" w14:textId="77777777" w:rsidR="000F0922" w:rsidRDefault="000F0922">
      <w:pPr>
        <w:pStyle w:val="NewsletterBody"/>
        <w:rPr>
          <w:rFonts w:asciiTheme="majorHAnsi" w:hAnsiTheme="majorHAnsi" w:cstheme="majorHAnsi"/>
          <w:szCs w:val="22"/>
          <w:shd w:val="clear" w:color="auto" w:fill="FFFFFF"/>
        </w:rPr>
      </w:pPr>
      <w:r>
        <w:rPr>
          <w:rFonts w:asciiTheme="majorHAnsi" w:hAnsiTheme="majorHAnsi" w:cstheme="majorHAnsi"/>
          <w:szCs w:val="22"/>
          <w:shd w:val="clear" w:color="auto" w:fill="FFFFFF"/>
        </w:rPr>
        <w:t>Linda Collette, Secretary</w:t>
      </w:r>
    </w:p>
    <w:p w14:paraId="7CEF08EC" w14:textId="79363975" w:rsidR="00DB690E" w:rsidRDefault="00DB690E">
      <w:pPr>
        <w:pStyle w:val="NewsletterBody"/>
        <w:rPr>
          <w:rStyle w:val="Hyperlink"/>
          <w:rFonts w:asciiTheme="majorHAnsi" w:hAnsiTheme="majorHAnsi" w:cstheme="majorHAnsi"/>
          <w:color w:val="auto"/>
          <w:szCs w:val="22"/>
          <w:u w:val="none"/>
        </w:rPr>
      </w:pPr>
    </w:p>
    <w:p w14:paraId="30473F81" w14:textId="385C1766" w:rsidR="00DB690E" w:rsidRDefault="00DB690E">
      <w:pPr>
        <w:pStyle w:val="NewsletterBody"/>
        <w:rPr>
          <w:rStyle w:val="Hyperlink"/>
          <w:rFonts w:asciiTheme="majorHAnsi" w:hAnsiTheme="majorHAnsi" w:cstheme="majorHAnsi"/>
          <w:color w:val="auto"/>
          <w:szCs w:val="22"/>
          <w:u w:val="none"/>
        </w:rPr>
      </w:pPr>
    </w:p>
    <w:p w14:paraId="16DE1EB3" w14:textId="77777777" w:rsidR="00DB690E" w:rsidRPr="00812F8A" w:rsidRDefault="00DB690E" w:rsidP="00DB690E">
      <w:pPr>
        <w:shd w:val="clear" w:color="auto" w:fill="FFFFFF"/>
        <w:rPr>
          <w:rFonts w:asciiTheme="majorHAnsi" w:eastAsia="Times New Roman" w:hAnsiTheme="majorHAnsi" w:cstheme="majorHAnsi"/>
          <w:color w:val="000000"/>
          <w:sz w:val="22"/>
          <w:szCs w:val="22"/>
        </w:rPr>
      </w:pPr>
      <w:r w:rsidRPr="00812F8A">
        <w:rPr>
          <w:rFonts w:asciiTheme="majorHAnsi" w:eastAsia="Times New Roman" w:hAnsiTheme="majorHAnsi" w:cstheme="majorHAnsi"/>
          <w:bCs/>
          <w:color w:val="000000"/>
          <w:sz w:val="22"/>
          <w:szCs w:val="22"/>
        </w:rPr>
        <w:t>Management Company:  TJW Management Co, Inc.</w:t>
      </w:r>
    </w:p>
    <w:p w14:paraId="5FD20386" w14:textId="56909AF0" w:rsidR="00DB690E" w:rsidRPr="00812F8A" w:rsidRDefault="00DB690E">
      <w:pPr>
        <w:pStyle w:val="NewsletterBody"/>
        <w:rPr>
          <w:rStyle w:val="Hyperlink"/>
          <w:rFonts w:asciiTheme="majorHAnsi" w:hAnsiTheme="majorHAnsi" w:cstheme="majorHAnsi"/>
          <w:color w:val="auto"/>
          <w:szCs w:val="22"/>
          <w:u w:val="none"/>
        </w:rPr>
      </w:pPr>
      <w:r w:rsidRPr="00812F8A">
        <w:rPr>
          <w:rFonts w:asciiTheme="majorHAnsi" w:hAnsiTheme="majorHAnsi" w:cstheme="majorHAnsi"/>
          <w:szCs w:val="22"/>
        </w:rPr>
        <w:t>Roger Koop, Manager and Maintenance Supervisor, 386-788-4546--</w:t>
      </w:r>
      <w:hyperlink r:id="rId21" w:history="1">
        <w:r w:rsidRPr="00812F8A">
          <w:rPr>
            <w:rStyle w:val="Hyperlink"/>
            <w:rFonts w:asciiTheme="majorHAnsi" w:hAnsiTheme="majorHAnsi" w:cstheme="majorHAnsi"/>
            <w:szCs w:val="22"/>
          </w:rPr>
          <w:t>roger.koop@gmail.</w:t>
        </w:r>
        <w:r w:rsidRPr="00812F8A">
          <w:rPr>
            <w:rStyle w:val="Hyperlink"/>
            <w:rFonts w:asciiTheme="majorHAnsi" w:hAnsiTheme="majorHAnsi" w:cstheme="majorHAnsi"/>
            <w:szCs w:val="22"/>
            <w:u w:val="none"/>
          </w:rPr>
          <w:t>com</w:t>
        </w:r>
      </w:hyperlink>
      <w:r w:rsidRPr="00812F8A">
        <w:rPr>
          <w:rStyle w:val="Hyperlink"/>
          <w:rFonts w:asciiTheme="majorHAnsi" w:hAnsiTheme="majorHAnsi" w:cstheme="majorHAnsi"/>
          <w:szCs w:val="22"/>
          <w:u w:val="none"/>
        </w:rPr>
        <w:t xml:space="preserve">                                   </w:t>
      </w:r>
      <w:r w:rsidRPr="00812F8A">
        <w:rPr>
          <w:rStyle w:val="Hyperlink"/>
          <w:rFonts w:asciiTheme="majorHAnsi" w:hAnsiTheme="majorHAnsi" w:cstheme="majorHAnsi"/>
          <w:color w:val="auto"/>
          <w:szCs w:val="22"/>
          <w:u w:val="none"/>
        </w:rPr>
        <w:t xml:space="preserve">Karen Stewart - </w:t>
      </w:r>
      <w:r w:rsidRPr="00812F8A">
        <w:rPr>
          <w:rFonts w:asciiTheme="majorHAnsi" w:hAnsiTheme="majorHAnsi" w:cstheme="majorHAnsi"/>
          <w:szCs w:val="22"/>
          <w:shd w:val="clear" w:color="auto" w:fill="FFFFFF"/>
        </w:rPr>
        <w:t xml:space="preserve">General Manager- </w:t>
      </w:r>
      <w:r w:rsidRPr="00812F8A">
        <w:rPr>
          <w:rFonts w:asciiTheme="majorHAnsi" w:hAnsiTheme="majorHAnsi" w:cstheme="majorHAnsi"/>
          <w:color w:val="0000FF"/>
          <w:szCs w:val="22"/>
          <w:u w:val="single"/>
          <w:shd w:val="clear" w:color="auto" w:fill="FFFFFF"/>
        </w:rPr>
        <w:t>kstewart@tjw.net</w:t>
      </w:r>
      <w:r w:rsidRPr="00812F8A">
        <w:rPr>
          <w:rFonts w:asciiTheme="majorHAnsi" w:hAnsiTheme="majorHAnsi" w:cstheme="majorHAnsi"/>
          <w:szCs w:val="22"/>
          <w:shd w:val="clear" w:color="auto" w:fill="FFFFFF"/>
        </w:rPr>
        <w:t> </w:t>
      </w:r>
    </w:p>
    <w:sectPr w:rsidR="00DB690E" w:rsidRPr="00812F8A" w:rsidSect="000D40D2">
      <w:type w:val="continuous"/>
      <w:pgSz w:w="12240" w:h="15840"/>
      <w:pgMar w:top="432"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4FD6"/>
    <w:multiLevelType w:val="hybridMultilevel"/>
    <w:tmpl w:val="1F508D62"/>
    <w:lvl w:ilvl="0" w:tplc="5AD40758">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11F9"/>
    <w:rsid w:val="00002CBA"/>
    <w:rsid w:val="00007EC4"/>
    <w:rsid w:val="00014FB5"/>
    <w:rsid w:val="0002147A"/>
    <w:rsid w:val="000352B6"/>
    <w:rsid w:val="00037390"/>
    <w:rsid w:val="00043448"/>
    <w:rsid w:val="00044571"/>
    <w:rsid w:val="00050023"/>
    <w:rsid w:val="00051C15"/>
    <w:rsid w:val="00052F59"/>
    <w:rsid w:val="00053254"/>
    <w:rsid w:val="0005642F"/>
    <w:rsid w:val="0005670A"/>
    <w:rsid w:val="00064BD3"/>
    <w:rsid w:val="00064E1C"/>
    <w:rsid w:val="000652EC"/>
    <w:rsid w:val="00065ED3"/>
    <w:rsid w:val="000721C6"/>
    <w:rsid w:val="00072C55"/>
    <w:rsid w:val="0007362F"/>
    <w:rsid w:val="000736EC"/>
    <w:rsid w:val="0007454E"/>
    <w:rsid w:val="00075769"/>
    <w:rsid w:val="00075897"/>
    <w:rsid w:val="000833BD"/>
    <w:rsid w:val="000914F0"/>
    <w:rsid w:val="0009373B"/>
    <w:rsid w:val="0009477F"/>
    <w:rsid w:val="00097388"/>
    <w:rsid w:val="000A04C8"/>
    <w:rsid w:val="000A22F0"/>
    <w:rsid w:val="000A2BAE"/>
    <w:rsid w:val="000B2449"/>
    <w:rsid w:val="000B263D"/>
    <w:rsid w:val="000B3390"/>
    <w:rsid w:val="000B48CD"/>
    <w:rsid w:val="000B6822"/>
    <w:rsid w:val="000C7C39"/>
    <w:rsid w:val="000D0653"/>
    <w:rsid w:val="000D1C8C"/>
    <w:rsid w:val="000D3907"/>
    <w:rsid w:val="000D40D2"/>
    <w:rsid w:val="000D5669"/>
    <w:rsid w:val="000D60C6"/>
    <w:rsid w:val="000D7009"/>
    <w:rsid w:val="000E3A4A"/>
    <w:rsid w:val="000E4486"/>
    <w:rsid w:val="000F0922"/>
    <w:rsid w:val="000F22E1"/>
    <w:rsid w:val="000F26E7"/>
    <w:rsid w:val="000F5CCC"/>
    <w:rsid w:val="00100908"/>
    <w:rsid w:val="001032A3"/>
    <w:rsid w:val="001060A2"/>
    <w:rsid w:val="00112BAB"/>
    <w:rsid w:val="001149B1"/>
    <w:rsid w:val="00116C39"/>
    <w:rsid w:val="001242A7"/>
    <w:rsid w:val="00131750"/>
    <w:rsid w:val="001359A4"/>
    <w:rsid w:val="00136268"/>
    <w:rsid w:val="0013720F"/>
    <w:rsid w:val="00137C33"/>
    <w:rsid w:val="00141F96"/>
    <w:rsid w:val="0014287D"/>
    <w:rsid w:val="00145E5B"/>
    <w:rsid w:val="00146C3C"/>
    <w:rsid w:val="001518E9"/>
    <w:rsid w:val="001522BC"/>
    <w:rsid w:val="0015557E"/>
    <w:rsid w:val="001571E6"/>
    <w:rsid w:val="001635B2"/>
    <w:rsid w:val="00164056"/>
    <w:rsid w:val="00164876"/>
    <w:rsid w:val="0016652D"/>
    <w:rsid w:val="00175FA4"/>
    <w:rsid w:val="00176BF8"/>
    <w:rsid w:val="00181829"/>
    <w:rsid w:val="00181CB2"/>
    <w:rsid w:val="0018761F"/>
    <w:rsid w:val="0019006A"/>
    <w:rsid w:val="00192374"/>
    <w:rsid w:val="00195B1A"/>
    <w:rsid w:val="00195B89"/>
    <w:rsid w:val="00196046"/>
    <w:rsid w:val="001A3114"/>
    <w:rsid w:val="001A3EF9"/>
    <w:rsid w:val="001A5B93"/>
    <w:rsid w:val="001A6126"/>
    <w:rsid w:val="001A7F9D"/>
    <w:rsid w:val="001B232B"/>
    <w:rsid w:val="001B7EC0"/>
    <w:rsid w:val="001C53C0"/>
    <w:rsid w:val="001C65C0"/>
    <w:rsid w:val="001C7C78"/>
    <w:rsid w:val="001D5605"/>
    <w:rsid w:val="001E1A71"/>
    <w:rsid w:val="001E2A9A"/>
    <w:rsid w:val="001E362A"/>
    <w:rsid w:val="001E6621"/>
    <w:rsid w:val="001F084B"/>
    <w:rsid w:val="001F676B"/>
    <w:rsid w:val="0020269F"/>
    <w:rsid w:val="002048AC"/>
    <w:rsid w:val="002111A1"/>
    <w:rsid w:val="002111E7"/>
    <w:rsid w:val="002170C8"/>
    <w:rsid w:val="00220DF7"/>
    <w:rsid w:val="00221EE4"/>
    <w:rsid w:val="00224612"/>
    <w:rsid w:val="00225CAE"/>
    <w:rsid w:val="00231C58"/>
    <w:rsid w:val="0023297A"/>
    <w:rsid w:val="00235B63"/>
    <w:rsid w:val="00236AEC"/>
    <w:rsid w:val="00240F57"/>
    <w:rsid w:val="002442CD"/>
    <w:rsid w:val="00245627"/>
    <w:rsid w:val="002467FA"/>
    <w:rsid w:val="002514F6"/>
    <w:rsid w:val="00254500"/>
    <w:rsid w:val="0025703E"/>
    <w:rsid w:val="00257800"/>
    <w:rsid w:val="0026116B"/>
    <w:rsid w:val="002663FA"/>
    <w:rsid w:val="00266AC8"/>
    <w:rsid w:val="002672D8"/>
    <w:rsid w:val="0027164C"/>
    <w:rsid w:val="002716A9"/>
    <w:rsid w:val="00272716"/>
    <w:rsid w:val="002823AA"/>
    <w:rsid w:val="0028703C"/>
    <w:rsid w:val="0029105F"/>
    <w:rsid w:val="00293FBD"/>
    <w:rsid w:val="002945F0"/>
    <w:rsid w:val="002B2EDB"/>
    <w:rsid w:val="002B3444"/>
    <w:rsid w:val="002B7770"/>
    <w:rsid w:val="002C2277"/>
    <w:rsid w:val="002C5A8E"/>
    <w:rsid w:val="002C5F41"/>
    <w:rsid w:val="002C7272"/>
    <w:rsid w:val="002D0702"/>
    <w:rsid w:val="002D0DB1"/>
    <w:rsid w:val="002D6972"/>
    <w:rsid w:val="002E07F6"/>
    <w:rsid w:val="002E18CF"/>
    <w:rsid w:val="002E53D3"/>
    <w:rsid w:val="002F180F"/>
    <w:rsid w:val="002F3B9B"/>
    <w:rsid w:val="00300CEA"/>
    <w:rsid w:val="00304B08"/>
    <w:rsid w:val="00306491"/>
    <w:rsid w:val="0031769F"/>
    <w:rsid w:val="00317B36"/>
    <w:rsid w:val="003203F5"/>
    <w:rsid w:val="00321683"/>
    <w:rsid w:val="003225C5"/>
    <w:rsid w:val="0032291B"/>
    <w:rsid w:val="00323233"/>
    <w:rsid w:val="00323C96"/>
    <w:rsid w:val="0033184A"/>
    <w:rsid w:val="00336244"/>
    <w:rsid w:val="003366AE"/>
    <w:rsid w:val="003374E1"/>
    <w:rsid w:val="003377BE"/>
    <w:rsid w:val="00347B16"/>
    <w:rsid w:val="00350810"/>
    <w:rsid w:val="003573C2"/>
    <w:rsid w:val="00371C29"/>
    <w:rsid w:val="0037361D"/>
    <w:rsid w:val="00373F20"/>
    <w:rsid w:val="00381335"/>
    <w:rsid w:val="00381F33"/>
    <w:rsid w:val="00382597"/>
    <w:rsid w:val="00382C34"/>
    <w:rsid w:val="003836B5"/>
    <w:rsid w:val="0038386A"/>
    <w:rsid w:val="00384017"/>
    <w:rsid w:val="00387953"/>
    <w:rsid w:val="0039012D"/>
    <w:rsid w:val="0039043B"/>
    <w:rsid w:val="00390A44"/>
    <w:rsid w:val="00395534"/>
    <w:rsid w:val="00397111"/>
    <w:rsid w:val="003A06CB"/>
    <w:rsid w:val="003A390C"/>
    <w:rsid w:val="003B4153"/>
    <w:rsid w:val="003B57E6"/>
    <w:rsid w:val="003B5F55"/>
    <w:rsid w:val="003B7992"/>
    <w:rsid w:val="003C1EBF"/>
    <w:rsid w:val="003D0150"/>
    <w:rsid w:val="003D2ADA"/>
    <w:rsid w:val="003E09AA"/>
    <w:rsid w:val="003E2128"/>
    <w:rsid w:val="003E564B"/>
    <w:rsid w:val="003F0804"/>
    <w:rsid w:val="003F1D5F"/>
    <w:rsid w:val="003F4F14"/>
    <w:rsid w:val="003F75DB"/>
    <w:rsid w:val="004011BE"/>
    <w:rsid w:val="00401F65"/>
    <w:rsid w:val="00410298"/>
    <w:rsid w:val="00410BB4"/>
    <w:rsid w:val="00413A6A"/>
    <w:rsid w:val="0041734D"/>
    <w:rsid w:val="00420809"/>
    <w:rsid w:val="00422B18"/>
    <w:rsid w:val="00423F0E"/>
    <w:rsid w:val="004242C2"/>
    <w:rsid w:val="004246A7"/>
    <w:rsid w:val="0043181D"/>
    <w:rsid w:val="00433C65"/>
    <w:rsid w:val="00434B24"/>
    <w:rsid w:val="00437941"/>
    <w:rsid w:val="00437D53"/>
    <w:rsid w:val="00441B4E"/>
    <w:rsid w:val="00442C0E"/>
    <w:rsid w:val="00443920"/>
    <w:rsid w:val="004458FF"/>
    <w:rsid w:val="00445BED"/>
    <w:rsid w:val="00462B71"/>
    <w:rsid w:val="0046790B"/>
    <w:rsid w:val="00474A17"/>
    <w:rsid w:val="004766BC"/>
    <w:rsid w:val="0047735C"/>
    <w:rsid w:val="00480DAD"/>
    <w:rsid w:val="0048227F"/>
    <w:rsid w:val="0048789F"/>
    <w:rsid w:val="0049232E"/>
    <w:rsid w:val="00492F7B"/>
    <w:rsid w:val="00493C76"/>
    <w:rsid w:val="00495DFC"/>
    <w:rsid w:val="004A2DC1"/>
    <w:rsid w:val="004A41DD"/>
    <w:rsid w:val="004A5D4C"/>
    <w:rsid w:val="004A629A"/>
    <w:rsid w:val="004A659E"/>
    <w:rsid w:val="004B328A"/>
    <w:rsid w:val="004C3C37"/>
    <w:rsid w:val="004C3C3E"/>
    <w:rsid w:val="004D3A38"/>
    <w:rsid w:val="004D5741"/>
    <w:rsid w:val="004D620B"/>
    <w:rsid w:val="004D6556"/>
    <w:rsid w:val="004E124C"/>
    <w:rsid w:val="004E2342"/>
    <w:rsid w:val="004E495A"/>
    <w:rsid w:val="004E6463"/>
    <w:rsid w:val="004E71E2"/>
    <w:rsid w:val="004F08E8"/>
    <w:rsid w:val="004F0C56"/>
    <w:rsid w:val="004F0EE4"/>
    <w:rsid w:val="004F3ACF"/>
    <w:rsid w:val="004F4713"/>
    <w:rsid w:val="004F4F62"/>
    <w:rsid w:val="0050482D"/>
    <w:rsid w:val="00505CEB"/>
    <w:rsid w:val="00506153"/>
    <w:rsid w:val="0050689B"/>
    <w:rsid w:val="00511B78"/>
    <w:rsid w:val="00513BFE"/>
    <w:rsid w:val="00514A47"/>
    <w:rsid w:val="00514A75"/>
    <w:rsid w:val="00516AC2"/>
    <w:rsid w:val="00520B5A"/>
    <w:rsid w:val="005301DF"/>
    <w:rsid w:val="0053159F"/>
    <w:rsid w:val="0053738D"/>
    <w:rsid w:val="0054042C"/>
    <w:rsid w:val="00543337"/>
    <w:rsid w:val="005461F2"/>
    <w:rsid w:val="00546353"/>
    <w:rsid w:val="00547257"/>
    <w:rsid w:val="005538DC"/>
    <w:rsid w:val="00553DC8"/>
    <w:rsid w:val="0055410C"/>
    <w:rsid w:val="0055731F"/>
    <w:rsid w:val="00563295"/>
    <w:rsid w:val="0057565E"/>
    <w:rsid w:val="00591765"/>
    <w:rsid w:val="0059253B"/>
    <w:rsid w:val="00593830"/>
    <w:rsid w:val="005944A8"/>
    <w:rsid w:val="0059569E"/>
    <w:rsid w:val="005961A5"/>
    <w:rsid w:val="005A0E63"/>
    <w:rsid w:val="005A1947"/>
    <w:rsid w:val="005A47A0"/>
    <w:rsid w:val="005A51C4"/>
    <w:rsid w:val="005A6BCF"/>
    <w:rsid w:val="005B0BB3"/>
    <w:rsid w:val="005B17BA"/>
    <w:rsid w:val="005B6D7A"/>
    <w:rsid w:val="005B7688"/>
    <w:rsid w:val="005C0793"/>
    <w:rsid w:val="005C0A57"/>
    <w:rsid w:val="005C17F8"/>
    <w:rsid w:val="005C2D70"/>
    <w:rsid w:val="005E07F6"/>
    <w:rsid w:val="005E2505"/>
    <w:rsid w:val="005E2B73"/>
    <w:rsid w:val="005E4768"/>
    <w:rsid w:val="005E5B2D"/>
    <w:rsid w:val="005F4C0B"/>
    <w:rsid w:val="005F771C"/>
    <w:rsid w:val="00601DBD"/>
    <w:rsid w:val="00603DFC"/>
    <w:rsid w:val="00610DB5"/>
    <w:rsid w:val="00612043"/>
    <w:rsid w:val="00612294"/>
    <w:rsid w:val="00614050"/>
    <w:rsid w:val="00614AEE"/>
    <w:rsid w:val="00621D0E"/>
    <w:rsid w:val="00625373"/>
    <w:rsid w:val="0062590E"/>
    <w:rsid w:val="006264BF"/>
    <w:rsid w:val="006276B6"/>
    <w:rsid w:val="00627901"/>
    <w:rsid w:val="00632C9A"/>
    <w:rsid w:val="00634214"/>
    <w:rsid w:val="00636830"/>
    <w:rsid w:val="006401EC"/>
    <w:rsid w:val="00641FEE"/>
    <w:rsid w:val="00642244"/>
    <w:rsid w:val="00643D56"/>
    <w:rsid w:val="00644CC6"/>
    <w:rsid w:val="00645A03"/>
    <w:rsid w:val="0065246A"/>
    <w:rsid w:val="00652737"/>
    <w:rsid w:val="00653A1E"/>
    <w:rsid w:val="006543C9"/>
    <w:rsid w:val="0065474E"/>
    <w:rsid w:val="006551AF"/>
    <w:rsid w:val="00655DA7"/>
    <w:rsid w:val="00660737"/>
    <w:rsid w:val="00671C82"/>
    <w:rsid w:val="006731AD"/>
    <w:rsid w:val="00677672"/>
    <w:rsid w:val="006828E0"/>
    <w:rsid w:val="006839E1"/>
    <w:rsid w:val="006862FF"/>
    <w:rsid w:val="0069013C"/>
    <w:rsid w:val="006929D9"/>
    <w:rsid w:val="00694BA5"/>
    <w:rsid w:val="00695259"/>
    <w:rsid w:val="0069673B"/>
    <w:rsid w:val="00697999"/>
    <w:rsid w:val="006A6DC5"/>
    <w:rsid w:val="006B4255"/>
    <w:rsid w:val="006B5578"/>
    <w:rsid w:val="006B75D8"/>
    <w:rsid w:val="006C2D59"/>
    <w:rsid w:val="006C5A74"/>
    <w:rsid w:val="006C786E"/>
    <w:rsid w:val="006D20A0"/>
    <w:rsid w:val="006D49E7"/>
    <w:rsid w:val="006D531A"/>
    <w:rsid w:val="006D5553"/>
    <w:rsid w:val="006D76C1"/>
    <w:rsid w:val="006D7DA9"/>
    <w:rsid w:val="006E1B3A"/>
    <w:rsid w:val="006E4C62"/>
    <w:rsid w:val="006E55C9"/>
    <w:rsid w:val="006E5E8D"/>
    <w:rsid w:val="006F1F37"/>
    <w:rsid w:val="006F39B0"/>
    <w:rsid w:val="006F637F"/>
    <w:rsid w:val="006F72A9"/>
    <w:rsid w:val="006F75B0"/>
    <w:rsid w:val="00701EF3"/>
    <w:rsid w:val="007037A9"/>
    <w:rsid w:val="00703BE7"/>
    <w:rsid w:val="00704BF8"/>
    <w:rsid w:val="007071A8"/>
    <w:rsid w:val="00707C14"/>
    <w:rsid w:val="00713B92"/>
    <w:rsid w:val="007141CB"/>
    <w:rsid w:val="00717272"/>
    <w:rsid w:val="00721428"/>
    <w:rsid w:val="007226AC"/>
    <w:rsid w:val="00730994"/>
    <w:rsid w:val="007312D0"/>
    <w:rsid w:val="00742438"/>
    <w:rsid w:val="00746D8A"/>
    <w:rsid w:val="007540E7"/>
    <w:rsid w:val="0075637A"/>
    <w:rsid w:val="00756A32"/>
    <w:rsid w:val="00760E4B"/>
    <w:rsid w:val="00762F11"/>
    <w:rsid w:val="00765E0C"/>
    <w:rsid w:val="0076640C"/>
    <w:rsid w:val="007668AD"/>
    <w:rsid w:val="00767C60"/>
    <w:rsid w:val="0077049C"/>
    <w:rsid w:val="00771F02"/>
    <w:rsid w:val="00773993"/>
    <w:rsid w:val="007763B9"/>
    <w:rsid w:val="00780686"/>
    <w:rsid w:val="00781038"/>
    <w:rsid w:val="0078145A"/>
    <w:rsid w:val="00783EEA"/>
    <w:rsid w:val="0078659E"/>
    <w:rsid w:val="0079576C"/>
    <w:rsid w:val="00795AE1"/>
    <w:rsid w:val="00796075"/>
    <w:rsid w:val="0079627D"/>
    <w:rsid w:val="007A0E76"/>
    <w:rsid w:val="007A1903"/>
    <w:rsid w:val="007A1BD8"/>
    <w:rsid w:val="007A3E0E"/>
    <w:rsid w:val="007A6056"/>
    <w:rsid w:val="007B1AAF"/>
    <w:rsid w:val="007B517F"/>
    <w:rsid w:val="007B5648"/>
    <w:rsid w:val="007B6582"/>
    <w:rsid w:val="007C0AC5"/>
    <w:rsid w:val="007C36A7"/>
    <w:rsid w:val="007C436B"/>
    <w:rsid w:val="007D1701"/>
    <w:rsid w:val="007D3C19"/>
    <w:rsid w:val="007D45DD"/>
    <w:rsid w:val="007D5CBF"/>
    <w:rsid w:val="007D63AD"/>
    <w:rsid w:val="007E5194"/>
    <w:rsid w:val="007E7E45"/>
    <w:rsid w:val="007F2412"/>
    <w:rsid w:val="007F38A4"/>
    <w:rsid w:val="007F5F9D"/>
    <w:rsid w:val="007F7769"/>
    <w:rsid w:val="00803D20"/>
    <w:rsid w:val="008063B1"/>
    <w:rsid w:val="008070B9"/>
    <w:rsid w:val="00807FEB"/>
    <w:rsid w:val="00811B32"/>
    <w:rsid w:val="00812F8A"/>
    <w:rsid w:val="00814376"/>
    <w:rsid w:val="008159D1"/>
    <w:rsid w:val="00821526"/>
    <w:rsid w:val="008238B0"/>
    <w:rsid w:val="0082470D"/>
    <w:rsid w:val="00825595"/>
    <w:rsid w:val="0082689F"/>
    <w:rsid w:val="008269B5"/>
    <w:rsid w:val="0083057F"/>
    <w:rsid w:val="0083265E"/>
    <w:rsid w:val="00833A57"/>
    <w:rsid w:val="00833F50"/>
    <w:rsid w:val="00841DAC"/>
    <w:rsid w:val="0084374C"/>
    <w:rsid w:val="0084542B"/>
    <w:rsid w:val="008502FA"/>
    <w:rsid w:val="00850751"/>
    <w:rsid w:val="00855C03"/>
    <w:rsid w:val="0085604D"/>
    <w:rsid w:val="00857C97"/>
    <w:rsid w:val="00865585"/>
    <w:rsid w:val="00871199"/>
    <w:rsid w:val="008715E0"/>
    <w:rsid w:val="00872158"/>
    <w:rsid w:val="00872E21"/>
    <w:rsid w:val="0087446E"/>
    <w:rsid w:val="00876638"/>
    <w:rsid w:val="008772FA"/>
    <w:rsid w:val="00882A5B"/>
    <w:rsid w:val="0088497C"/>
    <w:rsid w:val="008865C3"/>
    <w:rsid w:val="00887C11"/>
    <w:rsid w:val="008902CE"/>
    <w:rsid w:val="00890417"/>
    <w:rsid w:val="0089455A"/>
    <w:rsid w:val="008A1BBD"/>
    <w:rsid w:val="008A28D7"/>
    <w:rsid w:val="008A2F8E"/>
    <w:rsid w:val="008B31B9"/>
    <w:rsid w:val="008B7DCE"/>
    <w:rsid w:val="008C0137"/>
    <w:rsid w:val="008C3004"/>
    <w:rsid w:val="008C4ACA"/>
    <w:rsid w:val="008D1108"/>
    <w:rsid w:val="008D1FB1"/>
    <w:rsid w:val="008E2144"/>
    <w:rsid w:val="008E4AD4"/>
    <w:rsid w:val="008E4AE4"/>
    <w:rsid w:val="008E7F25"/>
    <w:rsid w:val="008F1ED0"/>
    <w:rsid w:val="008F257E"/>
    <w:rsid w:val="008F5909"/>
    <w:rsid w:val="008F6EEA"/>
    <w:rsid w:val="008F7593"/>
    <w:rsid w:val="00901F6F"/>
    <w:rsid w:val="00903400"/>
    <w:rsid w:val="009039FD"/>
    <w:rsid w:val="00904DCA"/>
    <w:rsid w:val="00905247"/>
    <w:rsid w:val="0090526A"/>
    <w:rsid w:val="00905994"/>
    <w:rsid w:val="00912DB4"/>
    <w:rsid w:val="009154B9"/>
    <w:rsid w:val="0092112B"/>
    <w:rsid w:val="00921561"/>
    <w:rsid w:val="009218AB"/>
    <w:rsid w:val="00923C98"/>
    <w:rsid w:val="009241AA"/>
    <w:rsid w:val="00927F4B"/>
    <w:rsid w:val="00930719"/>
    <w:rsid w:val="00930D8D"/>
    <w:rsid w:val="00935D1C"/>
    <w:rsid w:val="00943AD8"/>
    <w:rsid w:val="009466DC"/>
    <w:rsid w:val="00950269"/>
    <w:rsid w:val="00952A27"/>
    <w:rsid w:val="0096041E"/>
    <w:rsid w:val="0096178F"/>
    <w:rsid w:val="009675AE"/>
    <w:rsid w:val="00970AD9"/>
    <w:rsid w:val="00972ADE"/>
    <w:rsid w:val="009734E2"/>
    <w:rsid w:val="00974BC5"/>
    <w:rsid w:val="00980F2A"/>
    <w:rsid w:val="00982299"/>
    <w:rsid w:val="00983D16"/>
    <w:rsid w:val="00994788"/>
    <w:rsid w:val="009A1600"/>
    <w:rsid w:val="009A2D4E"/>
    <w:rsid w:val="009A473C"/>
    <w:rsid w:val="009B1940"/>
    <w:rsid w:val="009B2A10"/>
    <w:rsid w:val="009B2A28"/>
    <w:rsid w:val="009B3AD7"/>
    <w:rsid w:val="009B472E"/>
    <w:rsid w:val="009B75CD"/>
    <w:rsid w:val="009C029D"/>
    <w:rsid w:val="009C4E38"/>
    <w:rsid w:val="009C5BFE"/>
    <w:rsid w:val="009C7837"/>
    <w:rsid w:val="009D174B"/>
    <w:rsid w:val="009D3CB0"/>
    <w:rsid w:val="009D3CC3"/>
    <w:rsid w:val="009D6970"/>
    <w:rsid w:val="009D78D2"/>
    <w:rsid w:val="009E049D"/>
    <w:rsid w:val="009E14EC"/>
    <w:rsid w:val="009E2E6F"/>
    <w:rsid w:val="009E56BF"/>
    <w:rsid w:val="009F160B"/>
    <w:rsid w:val="009F2C1F"/>
    <w:rsid w:val="009F6242"/>
    <w:rsid w:val="009F780B"/>
    <w:rsid w:val="00A01792"/>
    <w:rsid w:val="00A070F4"/>
    <w:rsid w:val="00A131C2"/>
    <w:rsid w:val="00A2246E"/>
    <w:rsid w:val="00A25F97"/>
    <w:rsid w:val="00A31549"/>
    <w:rsid w:val="00A31F0C"/>
    <w:rsid w:val="00A324F0"/>
    <w:rsid w:val="00A32D2F"/>
    <w:rsid w:val="00A436D5"/>
    <w:rsid w:val="00A4665C"/>
    <w:rsid w:val="00A51AAD"/>
    <w:rsid w:val="00A5475A"/>
    <w:rsid w:val="00A613CF"/>
    <w:rsid w:val="00A617E7"/>
    <w:rsid w:val="00A72367"/>
    <w:rsid w:val="00A73ABB"/>
    <w:rsid w:val="00A75D71"/>
    <w:rsid w:val="00A76783"/>
    <w:rsid w:val="00A80907"/>
    <w:rsid w:val="00A82709"/>
    <w:rsid w:val="00A84838"/>
    <w:rsid w:val="00A85358"/>
    <w:rsid w:val="00A87BD3"/>
    <w:rsid w:val="00A915C4"/>
    <w:rsid w:val="00AA28AD"/>
    <w:rsid w:val="00AA5DE7"/>
    <w:rsid w:val="00AB13FF"/>
    <w:rsid w:val="00AB1EB8"/>
    <w:rsid w:val="00AB2EBF"/>
    <w:rsid w:val="00AB5608"/>
    <w:rsid w:val="00AC2346"/>
    <w:rsid w:val="00AC6074"/>
    <w:rsid w:val="00AC6C53"/>
    <w:rsid w:val="00AD14B0"/>
    <w:rsid w:val="00AD3CA1"/>
    <w:rsid w:val="00AE1BD2"/>
    <w:rsid w:val="00AE4710"/>
    <w:rsid w:val="00AE695D"/>
    <w:rsid w:val="00AF0929"/>
    <w:rsid w:val="00AF3C25"/>
    <w:rsid w:val="00AF5151"/>
    <w:rsid w:val="00AF5904"/>
    <w:rsid w:val="00B10195"/>
    <w:rsid w:val="00B114CF"/>
    <w:rsid w:val="00B17B86"/>
    <w:rsid w:val="00B17C46"/>
    <w:rsid w:val="00B206B7"/>
    <w:rsid w:val="00B220EC"/>
    <w:rsid w:val="00B24558"/>
    <w:rsid w:val="00B2464E"/>
    <w:rsid w:val="00B250A7"/>
    <w:rsid w:val="00B25C56"/>
    <w:rsid w:val="00B32B9C"/>
    <w:rsid w:val="00B473B8"/>
    <w:rsid w:val="00B51462"/>
    <w:rsid w:val="00B52714"/>
    <w:rsid w:val="00B56A3A"/>
    <w:rsid w:val="00B64FA3"/>
    <w:rsid w:val="00B65909"/>
    <w:rsid w:val="00B6668A"/>
    <w:rsid w:val="00B70EC4"/>
    <w:rsid w:val="00B72F28"/>
    <w:rsid w:val="00B734C4"/>
    <w:rsid w:val="00B7447F"/>
    <w:rsid w:val="00B74BB8"/>
    <w:rsid w:val="00B76373"/>
    <w:rsid w:val="00B77C12"/>
    <w:rsid w:val="00B77F3C"/>
    <w:rsid w:val="00B8090A"/>
    <w:rsid w:val="00B80C81"/>
    <w:rsid w:val="00B85F15"/>
    <w:rsid w:val="00B866D2"/>
    <w:rsid w:val="00B86D6C"/>
    <w:rsid w:val="00B873E1"/>
    <w:rsid w:val="00B90ACE"/>
    <w:rsid w:val="00B90B22"/>
    <w:rsid w:val="00B94347"/>
    <w:rsid w:val="00B95491"/>
    <w:rsid w:val="00B97233"/>
    <w:rsid w:val="00BA5459"/>
    <w:rsid w:val="00BA65D7"/>
    <w:rsid w:val="00BA688A"/>
    <w:rsid w:val="00BA7443"/>
    <w:rsid w:val="00BB1B46"/>
    <w:rsid w:val="00BB2D3F"/>
    <w:rsid w:val="00BB2FEC"/>
    <w:rsid w:val="00BB315A"/>
    <w:rsid w:val="00BB637C"/>
    <w:rsid w:val="00BC19C2"/>
    <w:rsid w:val="00BC24D2"/>
    <w:rsid w:val="00BC6C69"/>
    <w:rsid w:val="00BC77F2"/>
    <w:rsid w:val="00BD0AE9"/>
    <w:rsid w:val="00BD1C47"/>
    <w:rsid w:val="00BD5547"/>
    <w:rsid w:val="00BD6858"/>
    <w:rsid w:val="00BD6C6E"/>
    <w:rsid w:val="00BD7AFE"/>
    <w:rsid w:val="00BE1097"/>
    <w:rsid w:val="00BE1543"/>
    <w:rsid w:val="00BE3525"/>
    <w:rsid w:val="00BE42CF"/>
    <w:rsid w:val="00BE50E0"/>
    <w:rsid w:val="00BE6BCA"/>
    <w:rsid w:val="00BE7B53"/>
    <w:rsid w:val="00BF1BF8"/>
    <w:rsid w:val="00C01587"/>
    <w:rsid w:val="00C01C6D"/>
    <w:rsid w:val="00C0223C"/>
    <w:rsid w:val="00C05DD1"/>
    <w:rsid w:val="00C06288"/>
    <w:rsid w:val="00C1066E"/>
    <w:rsid w:val="00C12095"/>
    <w:rsid w:val="00C20545"/>
    <w:rsid w:val="00C213EC"/>
    <w:rsid w:val="00C3334B"/>
    <w:rsid w:val="00C33FAF"/>
    <w:rsid w:val="00C36D1F"/>
    <w:rsid w:val="00C419B9"/>
    <w:rsid w:val="00C4430D"/>
    <w:rsid w:val="00C452ED"/>
    <w:rsid w:val="00C453BC"/>
    <w:rsid w:val="00C53A99"/>
    <w:rsid w:val="00C60EDA"/>
    <w:rsid w:val="00C64AA7"/>
    <w:rsid w:val="00C65363"/>
    <w:rsid w:val="00C66E73"/>
    <w:rsid w:val="00C729EE"/>
    <w:rsid w:val="00C82B3C"/>
    <w:rsid w:val="00C83926"/>
    <w:rsid w:val="00C9398B"/>
    <w:rsid w:val="00CA1D3C"/>
    <w:rsid w:val="00CA2652"/>
    <w:rsid w:val="00CA2DDB"/>
    <w:rsid w:val="00CA5E83"/>
    <w:rsid w:val="00CA6ED9"/>
    <w:rsid w:val="00CA7B78"/>
    <w:rsid w:val="00CB2FA5"/>
    <w:rsid w:val="00CB5E49"/>
    <w:rsid w:val="00CC067E"/>
    <w:rsid w:val="00CC16D1"/>
    <w:rsid w:val="00CC379C"/>
    <w:rsid w:val="00CC38E1"/>
    <w:rsid w:val="00CC459B"/>
    <w:rsid w:val="00CC47B3"/>
    <w:rsid w:val="00CC7F1E"/>
    <w:rsid w:val="00CD1134"/>
    <w:rsid w:val="00CD2985"/>
    <w:rsid w:val="00CD59D5"/>
    <w:rsid w:val="00CD5AD2"/>
    <w:rsid w:val="00CD6AB7"/>
    <w:rsid w:val="00CE08E7"/>
    <w:rsid w:val="00CE5E21"/>
    <w:rsid w:val="00CE6186"/>
    <w:rsid w:val="00CE676B"/>
    <w:rsid w:val="00CE785D"/>
    <w:rsid w:val="00CF316C"/>
    <w:rsid w:val="00CF5A86"/>
    <w:rsid w:val="00CF5C68"/>
    <w:rsid w:val="00CF7412"/>
    <w:rsid w:val="00D000C7"/>
    <w:rsid w:val="00D0039E"/>
    <w:rsid w:val="00D00768"/>
    <w:rsid w:val="00D014E1"/>
    <w:rsid w:val="00D04102"/>
    <w:rsid w:val="00D13C88"/>
    <w:rsid w:val="00D13DD9"/>
    <w:rsid w:val="00D1453D"/>
    <w:rsid w:val="00D15950"/>
    <w:rsid w:val="00D17BD7"/>
    <w:rsid w:val="00D22673"/>
    <w:rsid w:val="00D2427F"/>
    <w:rsid w:val="00D26901"/>
    <w:rsid w:val="00D26E1E"/>
    <w:rsid w:val="00D332A6"/>
    <w:rsid w:val="00D3373D"/>
    <w:rsid w:val="00D3382E"/>
    <w:rsid w:val="00D35A50"/>
    <w:rsid w:val="00D37F54"/>
    <w:rsid w:val="00D407EE"/>
    <w:rsid w:val="00D408B2"/>
    <w:rsid w:val="00D45D7B"/>
    <w:rsid w:val="00D46D74"/>
    <w:rsid w:val="00D50DEE"/>
    <w:rsid w:val="00D54B2E"/>
    <w:rsid w:val="00D60F31"/>
    <w:rsid w:val="00D63421"/>
    <w:rsid w:val="00D63F0D"/>
    <w:rsid w:val="00D67280"/>
    <w:rsid w:val="00D73977"/>
    <w:rsid w:val="00D77014"/>
    <w:rsid w:val="00D82B7B"/>
    <w:rsid w:val="00D83C23"/>
    <w:rsid w:val="00D93DD4"/>
    <w:rsid w:val="00D973BE"/>
    <w:rsid w:val="00DA5F51"/>
    <w:rsid w:val="00DA6BF0"/>
    <w:rsid w:val="00DA7035"/>
    <w:rsid w:val="00DB4689"/>
    <w:rsid w:val="00DB61D5"/>
    <w:rsid w:val="00DB6872"/>
    <w:rsid w:val="00DB690E"/>
    <w:rsid w:val="00DC6BC1"/>
    <w:rsid w:val="00DC70B1"/>
    <w:rsid w:val="00DD0632"/>
    <w:rsid w:val="00DD0B3D"/>
    <w:rsid w:val="00DD0E4E"/>
    <w:rsid w:val="00DD1DBE"/>
    <w:rsid w:val="00DD4975"/>
    <w:rsid w:val="00DD515F"/>
    <w:rsid w:val="00DD7A80"/>
    <w:rsid w:val="00DD7B2E"/>
    <w:rsid w:val="00DE2D5F"/>
    <w:rsid w:val="00DE5327"/>
    <w:rsid w:val="00DF38C7"/>
    <w:rsid w:val="00DF52E7"/>
    <w:rsid w:val="00DF66D7"/>
    <w:rsid w:val="00DF6EA1"/>
    <w:rsid w:val="00E007B7"/>
    <w:rsid w:val="00E023B5"/>
    <w:rsid w:val="00E06B5E"/>
    <w:rsid w:val="00E110FF"/>
    <w:rsid w:val="00E15D8D"/>
    <w:rsid w:val="00E17575"/>
    <w:rsid w:val="00E20B6A"/>
    <w:rsid w:val="00E23F21"/>
    <w:rsid w:val="00E24C6D"/>
    <w:rsid w:val="00E2503E"/>
    <w:rsid w:val="00E27A8E"/>
    <w:rsid w:val="00E3166B"/>
    <w:rsid w:val="00E33169"/>
    <w:rsid w:val="00E34112"/>
    <w:rsid w:val="00E36B5B"/>
    <w:rsid w:val="00E37C3C"/>
    <w:rsid w:val="00E441FE"/>
    <w:rsid w:val="00E467EC"/>
    <w:rsid w:val="00E500CC"/>
    <w:rsid w:val="00E51154"/>
    <w:rsid w:val="00E5568F"/>
    <w:rsid w:val="00E566D7"/>
    <w:rsid w:val="00E640B4"/>
    <w:rsid w:val="00E6528C"/>
    <w:rsid w:val="00E652E2"/>
    <w:rsid w:val="00E673EF"/>
    <w:rsid w:val="00E70AEC"/>
    <w:rsid w:val="00E72054"/>
    <w:rsid w:val="00E73C77"/>
    <w:rsid w:val="00E83E19"/>
    <w:rsid w:val="00E85604"/>
    <w:rsid w:val="00E9181B"/>
    <w:rsid w:val="00E92D27"/>
    <w:rsid w:val="00E93B74"/>
    <w:rsid w:val="00E94FCB"/>
    <w:rsid w:val="00E964F9"/>
    <w:rsid w:val="00E96F7B"/>
    <w:rsid w:val="00E9775C"/>
    <w:rsid w:val="00EA14A5"/>
    <w:rsid w:val="00EA2FEF"/>
    <w:rsid w:val="00EA3EBD"/>
    <w:rsid w:val="00EB08C0"/>
    <w:rsid w:val="00EB0E1E"/>
    <w:rsid w:val="00EB5D66"/>
    <w:rsid w:val="00EC3531"/>
    <w:rsid w:val="00EC59FB"/>
    <w:rsid w:val="00EC5B11"/>
    <w:rsid w:val="00EC6A3E"/>
    <w:rsid w:val="00EC7535"/>
    <w:rsid w:val="00ED135D"/>
    <w:rsid w:val="00EE0F33"/>
    <w:rsid w:val="00EE1354"/>
    <w:rsid w:val="00EE1E12"/>
    <w:rsid w:val="00EE213C"/>
    <w:rsid w:val="00EE224A"/>
    <w:rsid w:val="00EE2255"/>
    <w:rsid w:val="00EE4587"/>
    <w:rsid w:val="00EE5E12"/>
    <w:rsid w:val="00EE6E77"/>
    <w:rsid w:val="00EF1C57"/>
    <w:rsid w:val="00EF6910"/>
    <w:rsid w:val="00F03640"/>
    <w:rsid w:val="00F04C62"/>
    <w:rsid w:val="00F05E2C"/>
    <w:rsid w:val="00F065EA"/>
    <w:rsid w:val="00F07F26"/>
    <w:rsid w:val="00F12229"/>
    <w:rsid w:val="00F12760"/>
    <w:rsid w:val="00F14F3C"/>
    <w:rsid w:val="00F17FBB"/>
    <w:rsid w:val="00F30BDA"/>
    <w:rsid w:val="00F31B45"/>
    <w:rsid w:val="00F32957"/>
    <w:rsid w:val="00F37053"/>
    <w:rsid w:val="00F41DF2"/>
    <w:rsid w:val="00F42193"/>
    <w:rsid w:val="00F4240F"/>
    <w:rsid w:val="00F44201"/>
    <w:rsid w:val="00F450B9"/>
    <w:rsid w:val="00F50B42"/>
    <w:rsid w:val="00F50ECA"/>
    <w:rsid w:val="00F53539"/>
    <w:rsid w:val="00F537F4"/>
    <w:rsid w:val="00F53B03"/>
    <w:rsid w:val="00F54BB6"/>
    <w:rsid w:val="00F55871"/>
    <w:rsid w:val="00F56049"/>
    <w:rsid w:val="00F6007B"/>
    <w:rsid w:val="00F6125B"/>
    <w:rsid w:val="00F646F5"/>
    <w:rsid w:val="00F658FC"/>
    <w:rsid w:val="00F67E68"/>
    <w:rsid w:val="00F7274D"/>
    <w:rsid w:val="00F73AD7"/>
    <w:rsid w:val="00F74100"/>
    <w:rsid w:val="00F748FE"/>
    <w:rsid w:val="00F80A00"/>
    <w:rsid w:val="00F87772"/>
    <w:rsid w:val="00F95333"/>
    <w:rsid w:val="00FA0C58"/>
    <w:rsid w:val="00FA11BE"/>
    <w:rsid w:val="00FA1911"/>
    <w:rsid w:val="00FA35C6"/>
    <w:rsid w:val="00FA3E43"/>
    <w:rsid w:val="00FA5997"/>
    <w:rsid w:val="00FA71C6"/>
    <w:rsid w:val="00FB1A39"/>
    <w:rsid w:val="00FB2F74"/>
    <w:rsid w:val="00FB2F82"/>
    <w:rsid w:val="00FB6788"/>
    <w:rsid w:val="00FB7886"/>
    <w:rsid w:val="00FC380E"/>
    <w:rsid w:val="00FC39D2"/>
    <w:rsid w:val="00FC4E74"/>
    <w:rsid w:val="00FD0358"/>
    <w:rsid w:val="00FD13FE"/>
    <w:rsid w:val="00FD14B7"/>
    <w:rsid w:val="00FD21D8"/>
    <w:rsid w:val="00FD2D4F"/>
    <w:rsid w:val="00FE31CD"/>
    <w:rsid w:val="00FE37A5"/>
    <w:rsid w:val="00FE5951"/>
    <w:rsid w:val="00FF3BF4"/>
    <w:rsid w:val="00FF4453"/>
    <w:rsid w:val="00FF490E"/>
    <w:rsid w:val="00FF5DD6"/>
    <w:rsid w:val="00FF69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8720993"/>
  <w15:docId w15:val="{E82A714B-667A-4D8C-B94F-33CCB645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0011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27A8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27A8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 w:type="character" w:customStyle="1" w:styleId="Heading1Char">
    <w:name w:val="Heading 1 Char"/>
    <w:basedOn w:val="DefaultParagraphFont"/>
    <w:link w:val="Heading1"/>
    <w:uiPriority w:val="9"/>
    <w:rsid w:val="000011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E27A8E"/>
    <w:rPr>
      <w:rFonts w:asciiTheme="majorHAnsi" w:eastAsiaTheme="majorEastAsia" w:hAnsiTheme="majorHAnsi" w:cstheme="majorBidi"/>
      <w:b/>
      <w:bCs/>
      <w:color w:val="4F81BD" w:themeColor="accent1"/>
      <w:sz w:val="24"/>
      <w:szCs w:val="24"/>
    </w:rPr>
  </w:style>
  <w:style w:type="character" w:customStyle="1" w:styleId="Heading6Char">
    <w:name w:val="Heading 6 Char"/>
    <w:basedOn w:val="DefaultParagraphFont"/>
    <w:link w:val="Heading6"/>
    <w:uiPriority w:val="9"/>
    <w:semiHidden/>
    <w:rsid w:val="00E27A8E"/>
    <w:rPr>
      <w:rFonts w:asciiTheme="majorHAnsi" w:eastAsiaTheme="majorEastAsia" w:hAnsiTheme="majorHAnsi" w:cstheme="majorBidi"/>
      <w:i/>
      <w:iCs/>
      <w:color w:val="243F60" w:themeColor="accent1" w:themeShade="7F"/>
      <w:sz w:val="24"/>
      <w:szCs w:val="24"/>
    </w:rPr>
  </w:style>
  <w:style w:type="character" w:customStyle="1" w:styleId="2eipbp9b">
    <w:name w:val="_2eipbp9b"/>
    <w:basedOn w:val="DefaultParagraphFont"/>
    <w:rsid w:val="00610DB5"/>
  </w:style>
  <w:style w:type="character" w:customStyle="1" w:styleId="2sklv1xa">
    <w:name w:val="_2sklv1xa"/>
    <w:basedOn w:val="DefaultParagraphFont"/>
    <w:rsid w:val="00610DB5"/>
  </w:style>
  <w:style w:type="character" w:customStyle="1" w:styleId="UnresolvedMention">
    <w:name w:val="Unresolved Mention"/>
    <w:basedOn w:val="DefaultParagraphFont"/>
    <w:uiPriority w:val="99"/>
    <w:semiHidden/>
    <w:unhideWhenUsed/>
    <w:rsid w:val="00626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249848988">
      <w:bodyDiv w:val="1"/>
      <w:marLeft w:val="0"/>
      <w:marRight w:val="0"/>
      <w:marTop w:val="0"/>
      <w:marBottom w:val="0"/>
      <w:divBdr>
        <w:top w:val="none" w:sz="0" w:space="0" w:color="auto"/>
        <w:left w:val="none" w:sz="0" w:space="0" w:color="auto"/>
        <w:bottom w:val="none" w:sz="0" w:space="0" w:color="auto"/>
        <w:right w:val="none" w:sz="0" w:space="0" w:color="auto"/>
      </w:divBdr>
      <w:divsChild>
        <w:div w:id="360056102">
          <w:marLeft w:val="0"/>
          <w:marRight w:val="0"/>
          <w:marTop w:val="0"/>
          <w:marBottom w:val="180"/>
          <w:divBdr>
            <w:top w:val="none" w:sz="0" w:space="0" w:color="auto"/>
            <w:left w:val="none" w:sz="0" w:space="0" w:color="auto"/>
            <w:bottom w:val="none" w:sz="0" w:space="0" w:color="auto"/>
            <w:right w:val="none" w:sz="0" w:space="0" w:color="auto"/>
          </w:divBdr>
          <w:divsChild>
            <w:div w:id="12883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3658">
      <w:bodyDiv w:val="1"/>
      <w:marLeft w:val="0"/>
      <w:marRight w:val="0"/>
      <w:marTop w:val="0"/>
      <w:marBottom w:val="0"/>
      <w:divBdr>
        <w:top w:val="none" w:sz="0" w:space="0" w:color="auto"/>
        <w:left w:val="none" w:sz="0" w:space="0" w:color="auto"/>
        <w:bottom w:val="none" w:sz="0" w:space="0" w:color="auto"/>
        <w:right w:val="none" w:sz="0" w:space="0" w:color="auto"/>
      </w:divBdr>
    </w:div>
    <w:div w:id="467818141">
      <w:bodyDiv w:val="1"/>
      <w:marLeft w:val="0"/>
      <w:marRight w:val="0"/>
      <w:marTop w:val="0"/>
      <w:marBottom w:val="0"/>
      <w:divBdr>
        <w:top w:val="none" w:sz="0" w:space="0" w:color="auto"/>
        <w:left w:val="none" w:sz="0" w:space="0" w:color="auto"/>
        <w:bottom w:val="none" w:sz="0" w:space="0" w:color="auto"/>
        <w:right w:val="none" w:sz="0" w:space="0" w:color="auto"/>
      </w:divBdr>
      <w:divsChild>
        <w:div w:id="1007056252">
          <w:marLeft w:val="0"/>
          <w:marRight w:val="0"/>
          <w:marTop w:val="0"/>
          <w:marBottom w:val="0"/>
          <w:divBdr>
            <w:top w:val="none" w:sz="0" w:space="0" w:color="auto"/>
            <w:left w:val="none" w:sz="0" w:space="0" w:color="auto"/>
            <w:bottom w:val="none" w:sz="0" w:space="0" w:color="auto"/>
            <w:right w:val="none" w:sz="0" w:space="0" w:color="auto"/>
          </w:divBdr>
          <w:divsChild>
            <w:div w:id="463472792">
              <w:marLeft w:val="0"/>
              <w:marRight w:val="0"/>
              <w:marTop w:val="0"/>
              <w:marBottom w:val="0"/>
              <w:divBdr>
                <w:top w:val="none" w:sz="0" w:space="0" w:color="auto"/>
                <w:left w:val="none" w:sz="0" w:space="0" w:color="auto"/>
                <w:bottom w:val="none" w:sz="0" w:space="0" w:color="auto"/>
                <w:right w:val="none" w:sz="0" w:space="0" w:color="auto"/>
              </w:divBdr>
            </w:div>
          </w:divsChild>
        </w:div>
        <w:div w:id="1967461972">
          <w:marLeft w:val="0"/>
          <w:marRight w:val="0"/>
          <w:marTop w:val="0"/>
          <w:marBottom w:val="0"/>
          <w:divBdr>
            <w:top w:val="none" w:sz="0" w:space="0" w:color="auto"/>
            <w:left w:val="none" w:sz="0" w:space="0" w:color="auto"/>
            <w:bottom w:val="none" w:sz="0" w:space="0" w:color="auto"/>
            <w:right w:val="none" w:sz="0" w:space="0" w:color="auto"/>
          </w:divBdr>
          <w:divsChild>
            <w:div w:id="1369256479">
              <w:marLeft w:val="0"/>
              <w:marRight w:val="0"/>
              <w:marTop w:val="0"/>
              <w:marBottom w:val="0"/>
              <w:divBdr>
                <w:top w:val="none" w:sz="0" w:space="0" w:color="auto"/>
                <w:left w:val="none" w:sz="0" w:space="0" w:color="auto"/>
                <w:bottom w:val="none" w:sz="0" w:space="0" w:color="auto"/>
                <w:right w:val="none" w:sz="0" w:space="0" w:color="auto"/>
              </w:divBdr>
              <w:divsChild>
                <w:div w:id="10693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1469864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4933152">
      <w:bodyDiv w:val="1"/>
      <w:marLeft w:val="0"/>
      <w:marRight w:val="0"/>
      <w:marTop w:val="0"/>
      <w:marBottom w:val="0"/>
      <w:divBdr>
        <w:top w:val="none" w:sz="0" w:space="0" w:color="auto"/>
        <w:left w:val="none" w:sz="0" w:space="0" w:color="auto"/>
        <w:bottom w:val="none" w:sz="0" w:space="0" w:color="auto"/>
        <w:right w:val="none" w:sz="0" w:space="0" w:color="auto"/>
      </w:divBdr>
    </w:div>
    <w:div w:id="865027442">
      <w:bodyDiv w:val="1"/>
      <w:marLeft w:val="0"/>
      <w:marRight w:val="0"/>
      <w:marTop w:val="0"/>
      <w:marBottom w:val="0"/>
      <w:divBdr>
        <w:top w:val="none" w:sz="0" w:space="0" w:color="auto"/>
        <w:left w:val="none" w:sz="0" w:space="0" w:color="auto"/>
        <w:bottom w:val="none" w:sz="0" w:space="0" w:color="auto"/>
        <w:right w:val="none" w:sz="0" w:space="0" w:color="auto"/>
      </w:divBdr>
    </w:div>
    <w:div w:id="881677326">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54577395">
      <w:bodyDiv w:val="1"/>
      <w:marLeft w:val="0"/>
      <w:marRight w:val="0"/>
      <w:marTop w:val="0"/>
      <w:marBottom w:val="0"/>
      <w:divBdr>
        <w:top w:val="none" w:sz="0" w:space="0" w:color="auto"/>
        <w:left w:val="none" w:sz="0" w:space="0" w:color="auto"/>
        <w:bottom w:val="none" w:sz="0" w:space="0" w:color="auto"/>
        <w:right w:val="none" w:sz="0" w:space="0" w:color="auto"/>
      </w:divBdr>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494760649">
      <w:bodyDiv w:val="1"/>
      <w:marLeft w:val="0"/>
      <w:marRight w:val="0"/>
      <w:marTop w:val="0"/>
      <w:marBottom w:val="0"/>
      <w:divBdr>
        <w:top w:val="none" w:sz="0" w:space="0" w:color="auto"/>
        <w:left w:val="none" w:sz="0" w:space="0" w:color="auto"/>
        <w:bottom w:val="none" w:sz="0" w:space="0" w:color="auto"/>
        <w:right w:val="none" w:sz="0" w:space="0" w:color="auto"/>
      </w:divBdr>
      <w:divsChild>
        <w:div w:id="234902956">
          <w:marLeft w:val="0"/>
          <w:marRight w:val="0"/>
          <w:marTop w:val="225"/>
          <w:marBottom w:val="225"/>
          <w:divBdr>
            <w:top w:val="none" w:sz="0" w:space="0" w:color="auto"/>
            <w:left w:val="none" w:sz="0" w:space="0" w:color="auto"/>
            <w:bottom w:val="none" w:sz="0" w:space="0" w:color="auto"/>
            <w:right w:val="none" w:sz="0" w:space="0" w:color="auto"/>
          </w:divBdr>
        </w:div>
        <w:div w:id="252206366">
          <w:marLeft w:val="0"/>
          <w:marRight w:val="0"/>
          <w:marTop w:val="225"/>
          <w:marBottom w:val="225"/>
          <w:divBdr>
            <w:top w:val="none" w:sz="0" w:space="0" w:color="auto"/>
            <w:left w:val="none" w:sz="0" w:space="0" w:color="auto"/>
            <w:bottom w:val="none" w:sz="0" w:space="0" w:color="auto"/>
            <w:right w:val="none" w:sz="0" w:space="0" w:color="auto"/>
          </w:divBdr>
        </w:div>
        <w:div w:id="269360090">
          <w:marLeft w:val="0"/>
          <w:marRight w:val="0"/>
          <w:marTop w:val="225"/>
          <w:marBottom w:val="225"/>
          <w:divBdr>
            <w:top w:val="none" w:sz="0" w:space="0" w:color="auto"/>
            <w:left w:val="none" w:sz="0" w:space="0" w:color="auto"/>
            <w:bottom w:val="none" w:sz="0" w:space="0" w:color="auto"/>
            <w:right w:val="none" w:sz="0" w:space="0" w:color="auto"/>
          </w:divBdr>
        </w:div>
        <w:div w:id="378627474">
          <w:marLeft w:val="0"/>
          <w:marRight w:val="0"/>
          <w:marTop w:val="225"/>
          <w:marBottom w:val="225"/>
          <w:divBdr>
            <w:top w:val="none" w:sz="0" w:space="0" w:color="auto"/>
            <w:left w:val="none" w:sz="0" w:space="0" w:color="auto"/>
            <w:bottom w:val="none" w:sz="0" w:space="0" w:color="auto"/>
            <w:right w:val="none" w:sz="0" w:space="0" w:color="auto"/>
          </w:divBdr>
        </w:div>
        <w:div w:id="411046598">
          <w:marLeft w:val="0"/>
          <w:marRight w:val="0"/>
          <w:marTop w:val="225"/>
          <w:marBottom w:val="225"/>
          <w:divBdr>
            <w:top w:val="none" w:sz="0" w:space="0" w:color="auto"/>
            <w:left w:val="none" w:sz="0" w:space="0" w:color="auto"/>
            <w:bottom w:val="none" w:sz="0" w:space="0" w:color="auto"/>
            <w:right w:val="none" w:sz="0" w:space="0" w:color="auto"/>
          </w:divBdr>
        </w:div>
        <w:div w:id="657659956">
          <w:marLeft w:val="0"/>
          <w:marRight w:val="0"/>
          <w:marTop w:val="225"/>
          <w:marBottom w:val="225"/>
          <w:divBdr>
            <w:top w:val="none" w:sz="0" w:space="0" w:color="auto"/>
            <w:left w:val="none" w:sz="0" w:space="0" w:color="auto"/>
            <w:bottom w:val="none" w:sz="0" w:space="0" w:color="auto"/>
            <w:right w:val="none" w:sz="0" w:space="0" w:color="auto"/>
          </w:divBdr>
        </w:div>
        <w:div w:id="849493590">
          <w:marLeft w:val="0"/>
          <w:marRight w:val="0"/>
          <w:marTop w:val="225"/>
          <w:marBottom w:val="225"/>
          <w:divBdr>
            <w:top w:val="none" w:sz="0" w:space="0" w:color="auto"/>
            <w:left w:val="none" w:sz="0" w:space="0" w:color="auto"/>
            <w:bottom w:val="none" w:sz="0" w:space="0" w:color="auto"/>
            <w:right w:val="none" w:sz="0" w:space="0" w:color="auto"/>
          </w:divBdr>
        </w:div>
        <w:div w:id="903831268">
          <w:marLeft w:val="0"/>
          <w:marRight w:val="0"/>
          <w:marTop w:val="225"/>
          <w:marBottom w:val="225"/>
          <w:divBdr>
            <w:top w:val="none" w:sz="0" w:space="0" w:color="auto"/>
            <w:left w:val="none" w:sz="0" w:space="0" w:color="auto"/>
            <w:bottom w:val="none" w:sz="0" w:space="0" w:color="auto"/>
            <w:right w:val="none" w:sz="0" w:space="0" w:color="auto"/>
          </w:divBdr>
        </w:div>
        <w:div w:id="1519811163">
          <w:marLeft w:val="0"/>
          <w:marRight w:val="0"/>
          <w:marTop w:val="225"/>
          <w:marBottom w:val="225"/>
          <w:divBdr>
            <w:top w:val="none" w:sz="0" w:space="0" w:color="auto"/>
            <w:left w:val="none" w:sz="0" w:space="0" w:color="auto"/>
            <w:bottom w:val="none" w:sz="0" w:space="0" w:color="auto"/>
            <w:right w:val="none" w:sz="0" w:space="0" w:color="auto"/>
          </w:divBdr>
        </w:div>
        <w:div w:id="1731541630">
          <w:marLeft w:val="0"/>
          <w:marRight w:val="0"/>
          <w:marTop w:val="225"/>
          <w:marBottom w:val="225"/>
          <w:divBdr>
            <w:top w:val="none" w:sz="0" w:space="0" w:color="auto"/>
            <w:left w:val="none" w:sz="0" w:space="0" w:color="auto"/>
            <w:bottom w:val="none" w:sz="0" w:space="0" w:color="auto"/>
            <w:right w:val="none" w:sz="0" w:space="0" w:color="auto"/>
          </w:divBdr>
        </w:div>
      </w:divsChild>
    </w:div>
    <w:div w:id="1497066893">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 w:id="708183508">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 w:id="596062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586304063">
          <w:marLeft w:val="0"/>
          <w:marRight w:val="0"/>
          <w:marTop w:val="0"/>
          <w:marBottom w:val="9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1464231103">
          <w:marLeft w:val="0"/>
          <w:marRight w:val="0"/>
          <w:marTop w:val="0"/>
          <w:marBottom w:val="0"/>
          <w:divBdr>
            <w:top w:val="none" w:sz="0" w:space="0" w:color="auto"/>
            <w:left w:val="none" w:sz="0" w:space="0" w:color="auto"/>
            <w:bottom w:val="none" w:sz="0" w:space="0" w:color="auto"/>
            <w:right w:val="none" w:sz="0" w:space="0" w:color="auto"/>
          </w:divBdr>
        </w:div>
      </w:divsChild>
    </w:div>
    <w:div w:id="1593469368">
      <w:bodyDiv w:val="1"/>
      <w:marLeft w:val="0"/>
      <w:marRight w:val="0"/>
      <w:marTop w:val="0"/>
      <w:marBottom w:val="0"/>
      <w:divBdr>
        <w:top w:val="none" w:sz="0" w:space="0" w:color="auto"/>
        <w:left w:val="none" w:sz="0" w:space="0" w:color="auto"/>
        <w:bottom w:val="none" w:sz="0" w:space="0" w:color="auto"/>
        <w:right w:val="none" w:sz="0" w:space="0" w:color="auto"/>
      </w:divBdr>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 w:id="1791318529">
      <w:bodyDiv w:val="1"/>
      <w:marLeft w:val="0"/>
      <w:marRight w:val="0"/>
      <w:marTop w:val="0"/>
      <w:marBottom w:val="0"/>
      <w:divBdr>
        <w:top w:val="none" w:sz="0" w:space="0" w:color="auto"/>
        <w:left w:val="none" w:sz="0" w:space="0" w:color="auto"/>
        <w:bottom w:val="none" w:sz="0" w:space="0" w:color="auto"/>
        <w:right w:val="none" w:sz="0" w:space="0" w:color="auto"/>
      </w:divBdr>
      <w:divsChild>
        <w:div w:id="1542592339">
          <w:marLeft w:val="0"/>
          <w:marRight w:val="0"/>
          <w:marTop w:val="0"/>
          <w:marBottom w:val="600"/>
          <w:divBdr>
            <w:top w:val="none" w:sz="0" w:space="0" w:color="auto"/>
            <w:left w:val="none" w:sz="0" w:space="0" w:color="auto"/>
            <w:bottom w:val="none" w:sz="0" w:space="0" w:color="auto"/>
            <w:right w:val="none" w:sz="0" w:space="0" w:color="auto"/>
          </w:divBdr>
        </w:div>
      </w:divsChild>
    </w:div>
    <w:div w:id="1917207575">
      <w:bodyDiv w:val="1"/>
      <w:marLeft w:val="0"/>
      <w:marRight w:val="0"/>
      <w:marTop w:val="0"/>
      <w:marBottom w:val="0"/>
      <w:divBdr>
        <w:top w:val="none" w:sz="0" w:space="0" w:color="auto"/>
        <w:left w:val="none" w:sz="0" w:space="0" w:color="auto"/>
        <w:bottom w:val="none" w:sz="0" w:space="0" w:color="auto"/>
        <w:right w:val="none" w:sz="0" w:space="0" w:color="auto"/>
      </w:divBdr>
    </w:div>
    <w:div w:id="1991010469">
      <w:bodyDiv w:val="1"/>
      <w:marLeft w:val="0"/>
      <w:marRight w:val="0"/>
      <w:marTop w:val="0"/>
      <w:marBottom w:val="0"/>
      <w:divBdr>
        <w:top w:val="none" w:sz="0" w:space="0" w:color="auto"/>
        <w:left w:val="none" w:sz="0" w:space="0" w:color="auto"/>
        <w:bottom w:val="none" w:sz="0" w:space="0" w:color="auto"/>
        <w:right w:val="none" w:sz="0" w:space="0" w:color="auto"/>
      </w:divBdr>
    </w:div>
    <w:div w:id="2050295885">
      <w:bodyDiv w:val="1"/>
      <w:marLeft w:val="0"/>
      <w:marRight w:val="0"/>
      <w:marTop w:val="0"/>
      <w:marBottom w:val="0"/>
      <w:divBdr>
        <w:top w:val="none" w:sz="0" w:space="0" w:color="auto"/>
        <w:left w:val="none" w:sz="0" w:space="0" w:color="auto"/>
        <w:bottom w:val="none" w:sz="0" w:space="0" w:color="auto"/>
        <w:right w:val="none" w:sz="0" w:space="0" w:color="auto"/>
      </w:divBdr>
      <w:divsChild>
        <w:div w:id="1806193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88564">
      <w:bodyDiv w:val="1"/>
      <w:marLeft w:val="0"/>
      <w:marRight w:val="0"/>
      <w:marTop w:val="0"/>
      <w:marBottom w:val="0"/>
      <w:divBdr>
        <w:top w:val="none" w:sz="0" w:space="0" w:color="auto"/>
        <w:left w:val="none" w:sz="0" w:space="0" w:color="auto"/>
        <w:bottom w:val="none" w:sz="0" w:space="0" w:color="auto"/>
        <w:right w:val="none" w:sz="0" w:space="0" w:color="auto"/>
      </w:divBdr>
      <w:divsChild>
        <w:div w:id="882059993">
          <w:marLeft w:val="0"/>
          <w:marRight w:val="0"/>
          <w:marTop w:val="0"/>
          <w:marBottom w:val="0"/>
          <w:divBdr>
            <w:top w:val="none" w:sz="0" w:space="0" w:color="auto"/>
            <w:left w:val="none" w:sz="0" w:space="0" w:color="auto"/>
            <w:bottom w:val="none" w:sz="0" w:space="0" w:color="auto"/>
            <w:right w:val="none" w:sz="0" w:space="0" w:color="auto"/>
          </w:divBdr>
        </w:div>
        <w:div w:id="14281907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hyperlink" Target="https://oceana.org/marine-life/ocean-fishes/ocean-sunfish" TargetMode="External"/><Relationship Id="rId3" Type="http://schemas.openxmlformats.org/officeDocument/2006/relationships/numbering" Target="numbering.xml"/><Relationship Id="rId21" Type="http://schemas.openxmlformats.org/officeDocument/2006/relationships/hyperlink" Target="mailto:roger.koop@gmail.com"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oceana.org/marine-life/sea-turtles-reptiles/loggerhead-turtl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redcar@charte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flickr.com/photos/pugno_muliebriter/5599528440" TargetMode="External"/><Relationship Id="rId23" Type="http://schemas.openxmlformats.org/officeDocument/2006/relationships/theme" Target="theme/theme1.xml"/><Relationship Id="rId10" Type="http://schemas.openxmlformats.org/officeDocument/2006/relationships/hyperlink" Target="https://publicdomainpictures.net/view-image.php?image=16284" TargetMode="Externa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4405A960-2FC8-4A34-8036-DAF1AACE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Linda</dc:creator>
  <cp:keywords/>
  <dc:description/>
  <cp:lastModifiedBy>southpoint2</cp:lastModifiedBy>
  <cp:revision>2</cp:revision>
  <cp:lastPrinted>2020-05-27T03:38:00Z</cp:lastPrinted>
  <dcterms:created xsi:type="dcterms:W3CDTF">2022-06-01T17:50:00Z</dcterms:created>
  <dcterms:modified xsi:type="dcterms:W3CDTF">2022-06-01T17:50:00Z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